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3704F" w14:textId="77777777" w:rsidR="00C155C0" w:rsidRPr="00665828" w:rsidRDefault="00C155C0" w:rsidP="00C155C0">
      <w:pPr>
        <w:spacing w:after="0" w:line="240" w:lineRule="auto"/>
      </w:pPr>
    </w:p>
    <w:p w14:paraId="3EA4CF27" w14:textId="38C959B6" w:rsidR="002B7ED4" w:rsidRPr="00665828" w:rsidRDefault="002B7ED4" w:rsidP="002B7ED4">
      <w:pPr>
        <w:spacing w:after="0" w:line="240" w:lineRule="auto"/>
        <w:rPr>
          <w:sz w:val="20"/>
          <w:szCs w:val="20"/>
        </w:rPr>
      </w:pPr>
      <w:r w:rsidRPr="00665828">
        <w:rPr>
          <w:sz w:val="20"/>
          <w:szCs w:val="20"/>
        </w:rPr>
        <w:t xml:space="preserve">Requerente: </w:t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  <w:t>CPF</w:t>
      </w:r>
      <w:r w:rsidR="002C3F6E">
        <w:rPr>
          <w:sz w:val="20"/>
          <w:szCs w:val="20"/>
        </w:rPr>
        <w:t>/CNPJ</w:t>
      </w:r>
      <w:r w:rsidRPr="00665828">
        <w:rPr>
          <w:sz w:val="20"/>
          <w:szCs w:val="20"/>
        </w:rPr>
        <w:t xml:space="preserve">: </w:t>
      </w:r>
    </w:p>
    <w:p w14:paraId="53ABEF45" w14:textId="77777777" w:rsidR="002B7ED4" w:rsidRPr="00665828" w:rsidRDefault="002B7ED4" w:rsidP="002B7ED4">
      <w:pPr>
        <w:spacing w:after="0" w:line="240" w:lineRule="auto"/>
        <w:rPr>
          <w:sz w:val="20"/>
          <w:szCs w:val="20"/>
        </w:rPr>
      </w:pPr>
      <w:r w:rsidRPr="00665828">
        <w:rPr>
          <w:sz w:val="20"/>
          <w:szCs w:val="20"/>
        </w:rPr>
        <w:t>Telefone:</w:t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  <w:t xml:space="preserve"> </w:t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  <w:t xml:space="preserve">e-mail: </w:t>
      </w:r>
    </w:p>
    <w:p w14:paraId="06071DAF" w14:textId="29EE3445" w:rsidR="002B7ED4" w:rsidRPr="00665828" w:rsidRDefault="002B7ED4" w:rsidP="002B7ED4">
      <w:pPr>
        <w:spacing w:after="0" w:line="240" w:lineRule="auto"/>
        <w:rPr>
          <w:sz w:val="20"/>
          <w:szCs w:val="20"/>
        </w:rPr>
      </w:pPr>
      <w:r w:rsidRPr="00665828">
        <w:rPr>
          <w:sz w:val="20"/>
          <w:szCs w:val="20"/>
        </w:rPr>
        <w:t>Cônjuge ou companheiro:</w:t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  <w:t>CPF:</w:t>
      </w:r>
    </w:p>
    <w:p w14:paraId="5A0A8077" w14:textId="77777777" w:rsidR="002B7ED4" w:rsidRPr="00665828" w:rsidRDefault="002B7ED4" w:rsidP="002B7ED4">
      <w:pPr>
        <w:spacing w:after="0" w:line="240" w:lineRule="auto"/>
        <w:rPr>
          <w:sz w:val="20"/>
          <w:szCs w:val="20"/>
        </w:rPr>
      </w:pPr>
    </w:p>
    <w:p w14:paraId="5FEF306B" w14:textId="77777777" w:rsidR="002B7ED4" w:rsidRPr="00665828" w:rsidRDefault="002B7ED4" w:rsidP="002B7ED4">
      <w:pPr>
        <w:spacing w:after="0" w:line="240" w:lineRule="auto"/>
        <w:rPr>
          <w:sz w:val="20"/>
          <w:szCs w:val="20"/>
        </w:rPr>
      </w:pPr>
      <w:r w:rsidRPr="00665828">
        <w:rPr>
          <w:sz w:val="20"/>
          <w:szCs w:val="20"/>
        </w:rPr>
        <w:t>Advogado:</w:t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  <w:t xml:space="preserve">  </w:t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  <w:t>OAB/UF:</w:t>
      </w:r>
    </w:p>
    <w:p w14:paraId="762154E1" w14:textId="77777777" w:rsidR="002B7ED4" w:rsidRPr="00665828" w:rsidRDefault="002B7ED4" w:rsidP="002B7ED4">
      <w:pPr>
        <w:spacing w:after="0" w:line="240" w:lineRule="auto"/>
        <w:rPr>
          <w:sz w:val="20"/>
          <w:szCs w:val="20"/>
        </w:rPr>
      </w:pPr>
      <w:r w:rsidRPr="00665828">
        <w:rPr>
          <w:sz w:val="20"/>
          <w:szCs w:val="20"/>
        </w:rPr>
        <w:t>Telefone:</w:t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</w:r>
      <w:r w:rsidRPr="00665828">
        <w:rPr>
          <w:sz w:val="20"/>
          <w:szCs w:val="20"/>
        </w:rPr>
        <w:tab/>
        <w:t xml:space="preserve">e-mail: </w:t>
      </w:r>
    </w:p>
    <w:p w14:paraId="77C23E09" w14:textId="77777777" w:rsidR="002B7ED4" w:rsidRPr="00665828" w:rsidRDefault="002B7ED4" w:rsidP="002B7ED4">
      <w:pPr>
        <w:spacing w:after="0" w:line="240" w:lineRule="auto"/>
        <w:rPr>
          <w:sz w:val="20"/>
          <w:szCs w:val="20"/>
        </w:rPr>
      </w:pPr>
      <w:r w:rsidRPr="00665828">
        <w:rPr>
          <w:sz w:val="20"/>
          <w:szCs w:val="20"/>
        </w:rPr>
        <w:t>Endereço profissional:</w:t>
      </w:r>
    </w:p>
    <w:p w14:paraId="6AB436C1" w14:textId="77777777" w:rsidR="00C155C0" w:rsidRPr="00665828" w:rsidRDefault="00C155C0" w:rsidP="002B7ED4">
      <w:pPr>
        <w:spacing w:after="0" w:line="240" w:lineRule="auto"/>
        <w:rPr>
          <w:sz w:val="20"/>
          <w:szCs w:val="20"/>
        </w:rPr>
      </w:pPr>
    </w:p>
    <w:p w14:paraId="3C1AF2AC" w14:textId="77777777" w:rsidR="002B7ED4" w:rsidRPr="00665828" w:rsidRDefault="002B7ED4" w:rsidP="002B7ED4">
      <w:pPr>
        <w:spacing w:line="240" w:lineRule="auto"/>
        <w:jc w:val="both"/>
        <w:rPr>
          <w:sz w:val="20"/>
          <w:szCs w:val="20"/>
        </w:rPr>
      </w:pPr>
      <w:r w:rsidRPr="00665828">
        <w:rPr>
          <w:sz w:val="20"/>
          <w:szCs w:val="20"/>
        </w:rPr>
        <w:t xml:space="preserve">O requerente assume integral responsabilidade por todas as declarações prestadas perante está Serventia Notarial que lavrará a ata notarial de acordo com as especificações contidas neste requerimento, gerando, desta forma, a obrigação de pagamento de 1/3 (um terço) do valor total dos emolumentos correspondentes ao ato solicitado para abertura do protocolo e obrigação de pagamento integral dos emolumentos e demais despesas para agendamento da constatação. Após a lavratura, as partes terão 30 (trinta) dias para a aposição de todas as assinaturas. </w:t>
      </w:r>
    </w:p>
    <w:p w14:paraId="33CAFF38" w14:textId="70DC79E9" w:rsidR="00C155C0" w:rsidRPr="00665828" w:rsidRDefault="002B7ED4" w:rsidP="002B7ED4">
      <w:pPr>
        <w:spacing w:line="240" w:lineRule="auto"/>
        <w:jc w:val="both"/>
        <w:rPr>
          <w:sz w:val="20"/>
          <w:szCs w:val="20"/>
        </w:rPr>
      </w:pPr>
      <w:r w:rsidRPr="00665828">
        <w:rPr>
          <w:sz w:val="20"/>
          <w:szCs w:val="20"/>
        </w:rPr>
        <w:t>Está ciente o requerente que o Tabelião, ou preposto designado, será imparcial e deverá efetuar a narração objetiva da ocorrência ou fato por ele constatado ou presenciado, e que lavrará a ata notarial de acordo com o requerimento, mesmo sem a assinatura e concordância posterior do requerente.</w:t>
      </w:r>
    </w:p>
    <w:p w14:paraId="6109BE98" w14:textId="77777777" w:rsidR="002B7ED4" w:rsidRPr="002A0E3E" w:rsidRDefault="002B7ED4" w:rsidP="002B7ED4">
      <w:pPr>
        <w:spacing w:after="0" w:line="240" w:lineRule="auto"/>
        <w:jc w:val="both"/>
        <w:rPr>
          <w:b/>
          <w:bCs/>
          <w:sz w:val="20"/>
          <w:szCs w:val="20"/>
        </w:rPr>
      </w:pPr>
      <w:r w:rsidRPr="002A0E3E">
        <w:rPr>
          <w:b/>
          <w:bCs/>
          <w:sz w:val="20"/>
          <w:szCs w:val="20"/>
        </w:rPr>
        <w:t>1. Espécie de Usucapião pretendido:</w:t>
      </w:r>
    </w:p>
    <w:p w14:paraId="4DE1C9F9" w14:textId="105EF209" w:rsidR="002B7ED4" w:rsidRPr="00665828" w:rsidRDefault="002B7ED4" w:rsidP="002B7ED4">
      <w:pPr>
        <w:spacing w:after="0" w:line="240" w:lineRule="auto"/>
        <w:jc w:val="both"/>
        <w:rPr>
          <w:sz w:val="20"/>
          <w:szCs w:val="20"/>
        </w:rPr>
      </w:pPr>
      <w:r w:rsidRPr="00665828">
        <w:rPr>
          <w:sz w:val="20"/>
          <w:szCs w:val="20"/>
        </w:rPr>
        <w:t>(Opções listadas no Anexo 1</w:t>
      </w:r>
      <w:r w:rsidR="00FC47A2" w:rsidRPr="00665828">
        <w:rPr>
          <w:sz w:val="20"/>
          <w:szCs w:val="20"/>
        </w:rPr>
        <w:t xml:space="preserve"> ↓</w:t>
      </w:r>
      <w:r w:rsidRPr="00665828">
        <w:rPr>
          <w:sz w:val="20"/>
          <w:szCs w:val="20"/>
        </w:rPr>
        <w:t>)</w:t>
      </w:r>
    </w:p>
    <w:p w14:paraId="6A0E3FDA" w14:textId="77777777" w:rsidR="002B7ED4" w:rsidRPr="002A0E3E" w:rsidRDefault="002B7ED4" w:rsidP="002B7ED4">
      <w:pPr>
        <w:spacing w:line="240" w:lineRule="auto"/>
        <w:jc w:val="both"/>
        <w:rPr>
          <w:b/>
          <w:bCs/>
          <w:sz w:val="20"/>
          <w:szCs w:val="20"/>
        </w:rPr>
      </w:pPr>
    </w:p>
    <w:p w14:paraId="3FB48BB3" w14:textId="1E4E5880" w:rsidR="002B7ED4" w:rsidRPr="00665828" w:rsidRDefault="002B7ED4" w:rsidP="002B7ED4">
      <w:pPr>
        <w:spacing w:after="0" w:line="240" w:lineRule="auto"/>
        <w:jc w:val="both"/>
        <w:rPr>
          <w:sz w:val="20"/>
          <w:szCs w:val="20"/>
        </w:rPr>
      </w:pPr>
      <w:r w:rsidRPr="002A0E3E">
        <w:rPr>
          <w:b/>
          <w:bCs/>
          <w:sz w:val="20"/>
          <w:szCs w:val="20"/>
        </w:rPr>
        <w:t>2. Anuência do titular do direito:</w:t>
      </w:r>
      <w:r w:rsidRPr="00665828">
        <w:rPr>
          <w:sz w:val="20"/>
          <w:szCs w:val="20"/>
        </w:rPr>
        <w:t xml:space="preserve">    (    ) Sim      (    ) Não</w:t>
      </w:r>
    </w:p>
    <w:p w14:paraId="0C603563" w14:textId="77777777" w:rsidR="002B7ED4" w:rsidRPr="002A0E3E" w:rsidRDefault="002B7ED4" w:rsidP="002B7ED4">
      <w:pPr>
        <w:spacing w:line="240" w:lineRule="auto"/>
        <w:jc w:val="both"/>
        <w:rPr>
          <w:b/>
          <w:bCs/>
          <w:sz w:val="20"/>
          <w:szCs w:val="20"/>
        </w:rPr>
      </w:pPr>
      <w:r w:rsidRPr="002A0E3E">
        <w:rPr>
          <w:b/>
          <w:bCs/>
          <w:sz w:val="20"/>
          <w:szCs w:val="20"/>
        </w:rPr>
        <w:t xml:space="preserve">         </w:t>
      </w:r>
    </w:p>
    <w:p w14:paraId="61ECC4E5" w14:textId="77777777" w:rsidR="002B7ED4" w:rsidRPr="002A0E3E" w:rsidRDefault="002B7ED4" w:rsidP="002B7ED4">
      <w:pPr>
        <w:spacing w:line="240" w:lineRule="auto"/>
        <w:jc w:val="both"/>
        <w:rPr>
          <w:b/>
          <w:bCs/>
          <w:sz w:val="20"/>
          <w:szCs w:val="20"/>
        </w:rPr>
      </w:pPr>
      <w:r w:rsidRPr="002A0E3E">
        <w:rPr>
          <w:b/>
          <w:bCs/>
          <w:sz w:val="20"/>
          <w:szCs w:val="20"/>
        </w:rPr>
        <w:t>3. Forma de aquisição do imóvel:</w:t>
      </w:r>
    </w:p>
    <w:p w14:paraId="534A6C4B" w14:textId="01DCE9D7" w:rsidR="002B7ED4" w:rsidRPr="00665828" w:rsidRDefault="002B7ED4" w:rsidP="002B7ED4">
      <w:pPr>
        <w:spacing w:after="0" w:line="240" w:lineRule="auto"/>
        <w:ind w:left="3402"/>
        <w:rPr>
          <w:sz w:val="20"/>
          <w:szCs w:val="20"/>
        </w:rPr>
      </w:pPr>
      <w:r w:rsidRPr="00665828">
        <w:rPr>
          <w:sz w:val="20"/>
          <w:szCs w:val="20"/>
        </w:rPr>
        <w:t xml:space="preserve">(     ) Contrato particular </w:t>
      </w:r>
    </w:p>
    <w:p w14:paraId="692950AF" w14:textId="550BF8AA" w:rsidR="002B7ED4" w:rsidRPr="00665828" w:rsidRDefault="002B7ED4" w:rsidP="002B7ED4">
      <w:pPr>
        <w:spacing w:after="0" w:line="240" w:lineRule="auto"/>
        <w:ind w:left="3402"/>
        <w:rPr>
          <w:sz w:val="20"/>
          <w:szCs w:val="20"/>
        </w:rPr>
      </w:pPr>
      <w:r w:rsidRPr="00665828">
        <w:rPr>
          <w:sz w:val="20"/>
          <w:szCs w:val="20"/>
        </w:rPr>
        <w:t xml:space="preserve">(     ) Matrícula </w:t>
      </w:r>
    </w:p>
    <w:p w14:paraId="710948CD" w14:textId="6219A808" w:rsidR="002B7ED4" w:rsidRPr="00665828" w:rsidRDefault="002B7ED4" w:rsidP="002B7ED4">
      <w:pPr>
        <w:spacing w:after="0" w:line="240" w:lineRule="auto"/>
        <w:ind w:left="3402"/>
        <w:rPr>
          <w:sz w:val="20"/>
          <w:szCs w:val="20"/>
        </w:rPr>
      </w:pPr>
      <w:r w:rsidRPr="00665828">
        <w:rPr>
          <w:sz w:val="20"/>
          <w:szCs w:val="20"/>
        </w:rPr>
        <w:t xml:space="preserve">(     ) Escritura Pública </w:t>
      </w:r>
    </w:p>
    <w:p w14:paraId="0C3ACAA6" w14:textId="3867B3DB" w:rsidR="002B7ED4" w:rsidRPr="00665828" w:rsidRDefault="002B7ED4" w:rsidP="002B7ED4">
      <w:pPr>
        <w:spacing w:after="0" w:line="240" w:lineRule="auto"/>
        <w:ind w:left="3402"/>
        <w:rPr>
          <w:sz w:val="20"/>
          <w:szCs w:val="20"/>
        </w:rPr>
      </w:pPr>
      <w:r w:rsidRPr="00665828">
        <w:rPr>
          <w:sz w:val="20"/>
          <w:szCs w:val="20"/>
        </w:rPr>
        <w:t xml:space="preserve">(     ) Outros (especificar): </w:t>
      </w:r>
    </w:p>
    <w:p w14:paraId="4526F1B9" w14:textId="77777777" w:rsidR="002B7ED4" w:rsidRPr="00665828" w:rsidRDefault="002B7ED4" w:rsidP="002B7ED4">
      <w:pPr>
        <w:spacing w:line="240" w:lineRule="auto"/>
        <w:jc w:val="both"/>
        <w:rPr>
          <w:sz w:val="20"/>
          <w:szCs w:val="20"/>
        </w:rPr>
      </w:pPr>
    </w:p>
    <w:p w14:paraId="02141543" w14:textId="77777777" w:rsidR="002B7ED4" w:rsidRPr="002A0E3E" w:rsidRDefault="002B7ED4" w:rsidP="002B7ED4">
      <w:pPr>
        <w:spacing w:line="240" w:lineRule="auto"/>
        <w:jc w:val="both"/>
        <w:rPr>
          <w:b/>
          <w:bCs/>
          <w:sz w:val="20"/>
          <w:szCs w:val="20"/>
        </w:rPr>
      </w:pPr>
      <w:r w:rsidRPr="002A0E3E">
        <w:rPr>
          <w:b/>
          <w:bCs/>
          <w:sz w:val="20"/>
          <w:szCs w:val="20"/>
        </w:rPr>
        <w:t>4. Justificativa de impossibilidade de regularização por vias tradicionais:</w:t>
      </w:r>
    </w:p>
    <w:p w14:paraId="70A3020A" w14:textId="77777777" w:rsidR="002B7ED4" w:rsidRPr="002A0E3E" w:rsidRDefault="002B7ED4" w:rsidP="002B7ED4">
      <w:pPr>
        <w:spacing w:line="240" w:lineRule="auto"/>
        <w:jc w:val="both"/>
        <w:rPr>
          <w:b/>
          <w:bCs/>
          <w:sz w:val="20"/>
          <w:szCs w:val="20"/>
        </w:rPr>
      </w:pPr>
    </w:p>
    <w:p w14:paraId="371ABA86" w14:textId="68B2423A" w:rsidR="00007B8E" w:rsidRPr="002A0E3E" w:rsidRDefault="002B7ED4" w:rsidP="002B7ED4">
      <w:pPr>
        <w:spacing w:line="240" w:lineRule="auto"/>
        <w:jc w:val="both"/>
        <w:rPr>
          <w:b/>
          <w:bCs/>
          <w:sz w:val="20"/>
          <w:szCs w:val="20"/>
        </w:rPr>
      </w:pPr>
      <w:r w:rsidRPr="002A0E3E">
        <w:rPr>
          <w:b/>
          <w:bCs/>
          <w:sz w:val="20"/>
          <w:szCs w:val="20"/>
        </w:rPr>
        <w:t>5. Tempo que está na posse (pacífica e contínua) do imóvel:</w:t>
      </w:r>
    </w:p>
    <w:p w14:paraId="6A9CA9E3" w14:textId="77777777" w:rsidR="002B7ED4" w:rsidRPr="002A0E3E" w:rsidRDefault="002B7ED4" w:rsidP="002B7ED4">
      <w:pPr>
        <w:spacing w:line="240" w:lineRule="auto"/>
        <w:jc w:val="both"/>
        <w:rPr>
          <w:b/>
          <w:bCs/>
          <w:sz w:val="20"/>
          <w:szCs w:val="20"/>
        </w:rPr>
      </w:pPr>
      <w:r w:rsidRPr="002A0E3E">
        <w:rPr>
          <w:b/>
          <w:bCs/>
          <w:sz w:val="20"/>
          <w:szCs w:val="20"/>
        </w:rPr>
        <w:t xml:space="preserve">6. O imóvel está ou esteve localizado em área de marinha ou área pública? </w:t>
      </w:r>
    </w:p>
    <w:p w14:paraId="172E6B52" w14:textId="77777777" w:rsidR="002B7ED4" w:rsidRPr="00665828" w:rsidRDefault="002B7ED4" w:rsidP="002B7ED4">
      <w:pPr>
        <w:spacing w:line="240" w:lineRule="auto"/>
        <w:jc w:val="both"/>
        <w:rPr>
          <w:bCs/>
          <w:sz w:val="20"/>
          <w:szCs w:val="20"/>
        </w:rPr>
      </w:pPr>
      <w:r w:rsidRPr="00665828">
        <w:rPr>
          <w:bCs/>
          <w:sz w:val="20"/>
          <w:szCs w:val="20"/>
        </w:rPr>
        <w:t>(__) Sim (Verificar cancelamento do RIP/SPU)</w:t>
      </w:r>
    </w:p>
    <w:p w14:paraId="6D66C2D6" w14:textId="496EEBA3" w:rsidR="00007B8E" w:rsidRPr="00665828" w:rsidRDefault="002B7ED4" w:rsidP="002B7ED4">
      <w:pPr>
        <w:spacing w:line="240" w:lineRule="auto"/>
        <w:jc w:val="both"/>
        <w:rPr>
          <w:bCs/>
          <w:sz w:val="20"/>
          <w:szCs w:val="20"/>
        </w:rPr>
      </w:pPr>
      <w:r w:rsidRPr="00665828">
        <w:rPr>
          <w:bCs/>
          <w:sz w:val="20"/>
          <w:szCs w:val="20"/>
        </w:rPr>
        <w:t>(__) Não</w:t>
      </w:r>
    </w:p>
    <w:p w14:paraId="74EADCBA" w14:textId="641DFC59" w:rsidR="002B7ED4" w:rsidRPr="002A0E3E" w:rsidRDefault="002B7ED4" w:rsidP="002B7ED4">
      <w:pPr>
        <w:spacing w:line="240" w:lineRule="auto"/>
        <w:jc w:val="both"/>
        <w:rPr>
          <w:b/>
          <w:sz w:val="20"/>
          <w:szCs w:val="20"/>
        </w:rPr>
      </w:pPr>
      <w:r w:rsidRPr="002A0E3E">
        <w:rPr>
          <w:b/>
          <w:sz w:val="20"/>
          <w:szCs w:val="20"/>
        </w:rPr>
        <w:t>7. Endereço exato do imóvel:</w:t>
      </w:r>
    </w:p>
    <w:p w14:paraId="7122C879" w14:textId="0A000A61" w:rsidR="002B7ED4" w:rsidRPr="00665828" w:rsidRDefault="002B7ED4" w:rsidP="00007B8E">
      <w:pPr>
        <w:spacing w:after="0" w:line="240" w:lineRule="auto"/>
        <w:jc w:val="both"/>
        <w:rPr>
          <w:bCs/>
          <w:sz w:val="20"/>
          <w:szCs w:val="20"/>
        </w:rPr>
      </w:pPr>
      <w:r w:rsidRPr="00665828">
        <w:rPr>
          <w:bCs/>
          <w:sz w:val="20"/>
          <w:szCs w:val="20"/>
        </w:rPr>
        <w:t>Rua:</w:t>
      </w:r>
      <w:r w:rsidRPr="00665828">
        <w:rPr>
          <w:bCs/>
          <w:sz w:val="20"/>
          <w:szCs w:val="20"/>
        </w:rPr>
        <w:tab/>
      </w:r>
      <w:r w:rsidRPr="00665828">
        <w:rPr>
          <w:bCs/>
          <w:sz w:val="20"/>
          <w:szCs w:val="20"/>
        </w:rPr>
        <w:tab/>
      </w:r>
      <w:r w:rsidRPr="00665828">
        <w:rPr>
          <w:bCs/>
          <w:sz w:val="20"/>
          <w:szCs w:val="20"/>
        </w:rPr>
        <w:tab/>
      </w:r>
      <w:r w:rsidRPr="00665828">
        <w:rPr>
          <w:bCs/>
          <w:sz w:val="20"/>
          <w:szCs w:val="20"/>
        </w:rPr>
        <w:tab/>
      </w:r>
      <w:r w:rsidRPr="00665828">
        <w:rPr>
          <w:bCs/>
          <w:sz w:val="20"/>
          <w:szCs w:val="20"/>
        </w:rPr>
        <w:tab/>
      </w:r>
    </w:p>
    <w:p w14:paraId="5E71C25E" w14:textId="77777777" w:rsidR="002B7ED4" w:rsidRPr="00665828" w:rsidRDefault="002B7ED4" w:rsidP="00007B8E">
      <w:pPr>
        <w:spacing w:after="0" w:line="240" w:lineRule="auto"/>
        <w:jc w:val="both"/>
        <w:rPr>
          <w:bCs/>
          <w:sz w:val="20"/>
          <w:szCs w:val="20"/>
        </w:rPr>
      </w:pPr>
      <w:r w:rsidRPr="00665828">
        <w:rPr>
          <w:bCs/>
          <w:sz w:val="20"/>
          <w:szCs w:val="20"/>
        </w:rPr>
        <w:t>Bairro:</w:t>
      </w:r>
      <w:r w:rsidRPr="00665828">
        <w:rPr>
          <w:bCs/>
          <w:sz w:val="20"/>
          <w:szCs w:val="20"/>
        </w:rPr>
        <w:tab/>
        <w:t xml:space="preserve"> </w:t>
      </w:r>
      <w:r w:rsidRPr="00665828">
        <w:rPr>
          <w:bCs/>
          <w:sz w:val="20"/>
          <w:szCs w:val="20"/>
        </w:rPr>
        <w:tab/>
      </w:r>
      <w:r w:rsidRPr="00665828">
        <w:rPr>
          <w:bCs/>
          <w:sz w:val="20"/>
          <w:szCs w:val="20"/>
        </w:rPr>
        <w:tab/>
      </w:r>
      <w:r w:rsidRPr="00665828">
        <w:rPr>
          <w:bCs/>
          <w:sz w:val="20"/>
          <w:szCs w:val="20"/>
        </w:rPr>
        <w:tab/>
      </w:r>
      <w:r w:rsidRPr="00665828">
        <w:rPr>
          <w:bCs/>
          <w:sz w:val="20"/>
          <w:szCs w:val="20"/>
        </w:rPr>
        <w:tab/>
        <w:t xml:space="preserve">Cidade/Estado: </w:t>
      </w:r>
    </w:p>
    <w:p w14:paraId="4D3A6617" w14:textId="77777777" w:rsidR="002B7ED4" w:rsidRPr="00665828" w:rsidRDefault="002B7ED4" w:rsidP="00007B8E">
      <w:pPr>
        <w:spacing w:after="0" w:line="240" w:lineRule="auto"/>
        <w:jc w:val="both"/>
        <w:rPr>
          <w:bCs/>
          <w:sz w:val="20"/>
          <w:szCs w:val="20"/>
        </w:rPr>
      </w:pPr>
      <w:r w:rsidRPr="00665828">
        <w:rPr>
          <w:bCs/>
          <w:sz w:val="20"/>
          <w:szCs w:val="20"/>
        </w:rPr>
        <w:t xml:space="preserve">Ponto de referência: </w:t>
      </w:r>
    </w:p>
    <w:p w14:paraId="546B674E" w14:textId="77777777" w:rsidR="002B7ED4" w:rsidRPr="00665828" w:rsidRDefault="002B7ED4" w:rsidP="002B7ED4">
      <w:pPr>
        <w:spacing w:line="240" w:lineRule="auto"/>
        <w:jc w:val="both"/>
        <w:rPr>
          <w:bCs/>
          <w:sz w:val="20"/>
          <w:szCs w:val="20"/>
        </w:rPr>
      </w:pPr>
    </w:p>
    <w:p w14:paraId="37670B34" w14:textId="77777777" w:rsidR="002B7ED4" w:rsidRPr="002A0E3E" w:rsidRDefault="002B7ED4" w:rsidP="002B7ED4">
      <w:pPr>
        <w:spacing w:line="240" w:lineRule="auto"/>
        <w:jc w:val="both"/>
        <w:rPr>
          <w:b/>
          <w:sz w:val="20"/>
          <w:szCs w:val="20"/>
        </w:rPr>
      </w:pPr>
      <w:r w:rsidRPr="002A0E3E">
        <w:rPr>
          <w:b/>
          <w:sz w:val="20"/>
          <w:szCs w:val="20"/>
        </w:rPr>
        <w:t xml:space="preserve">8. Características do imóvel: </w:t>
      </w:r>
    </w:p>
    <w:p w14:paraId="0725AB00" w14:textId="2144048A" w:rsidR="002B7ED4" w:rsidRPr="00665828" w:rsidRDefault="002B7ED4" w:rsidP="00007B8E">
      <w:pPr>
        <w:spacing w:after="0" w:line="240" w:lineRule="auto"/>
        <w:ind w:left="2832"/>
        <w:rPr>
          <w:bCs/>
          <w:sz w:val="20"/>
          <w:szCs w:val="20"/>
        </w:rPr>
      </w:pPr>
      <w:r w:rsidRPr="00665828">
        <w:rPr>
          <w:bCs/>
          <w:sz w:val="20"/>
          <w:szCs w:val="20"/>
        </w:rPr>
        <w:t>(__) Comercial</w:t>
      </w:r>
      <w:r w:rsidRPr="00665828">
        <w:rPr>
          <w:bCs/>
          <w:sz w:val="20"/>
          <w:szCs w:val="20"/>
        </w:rPr>
        <w:tab/>
        <w:t xml:space="preserve">(__) </w:t>
      </w:r>
      <w:r w:rsidR="00007B8E" w:rsidRPr="00665828">
        <w:rPr>
          <w:bCs/>
          <w:sz w:val="20"/>
          <w:szCs w:val="20"/>
        </w:rPr>
        <w:t>Área produtiva (plantação)</w:t>
      </w:r>
      <w:r w:rsidRPr="00665828">
        <w:rPr>
          <w:bCs/>
          <w:sz w:val="20"/>
          <w:szCs w:val="20"/>
        </w:rPr>
        <w:t xml:space="preserve">  </w:t>
      </w:r>
    </w:p>
    <w:p w14:paraId="4B1DE20F" w14:textId="4F1DDA3B" w:rsidR="002B7ED4" w:rsidRPr="00665828" w:rsidRDefault="002B7ED4" w:rsidP="00007B8E">
      <w:pPr>
        <w:spacing w:after="0" w:line="240" w:lineRule="auto"/>
        <w:ind w:left="2832"/>
        <w:jc w:val="both"/>
        <w:rPr>
          <w:bCs/>
          <w:sz w:val="20"/>
          <w:szCs w:val="20"/>
        </w:rPr>
      </w:pPr>
      <w:r w:rsidRPr="00665828">
        <w:rPr>
          <w:bCs/>
          <w:sz w:val="20"/>
          <w:szCs w:val="20"/>
        </w:rPr>
        <w:t>(__)</w:t>
      </w:r>
      <w:r w:rsidR="00007B8E" w:rsidRPr="00665828">
        <w:rPr>
          <w:bCs/>
          <w:sz w:val="20"/>
          <w:szCs w:val="20"/>
        </w:rPr>
        <w:t xml:space="preserve"> Residencial</w:t>
      </w:r>
      <w:r w:rsidRPr="00665828">
        <w:rPr>
          <w:bCs/>
          <w:sz w:val="20"/>
          <w:szCs w:val="20"/>
        </w:rPr>
        <w:tab/>
        <w:t>(__) Área de criação de animais</w:t>
      </w:r>
    </w:p>
    <w:p w14:paraId="54764917" w14:textId="77777777" w:rsidR="002B7ED4" w:rsidRPr="00665828" w:rsidRDefault="002B7ED4" w:rsidP="002B7ED4">
      <w:pPr>
        <w:spacing w:line="240" w:lineRule="auto"/>
        <w:jc w:val="both"/>
        <w:rPr>
          <w:bCs/>
          <w:sz w:val="20"/>
          <w:szCs w:val="20"/>
        </w:rPr>
      </w:pPr>
    </w:p>
    <w:p w14:paraId="7AC0D228" w14:textId="671393F2" w:rsidR="002B7ED4" w:rsidRPr="00665828" w:rsidRDefault="002B7ED4" w:rsidP="002B7ED4">
      <w:pPr>
        <w:spacing w:line="240" w:lineRule="auto"/>
        <w:jc w:val="both"/>
        <w:rPr>
          <w:bCs/>
          <w:sz w:val="20"/>
          <w:szCs w:val="20"/>
        </w:rPr>
      </w:pPr>
      <w:r w:rsidRPr="002A0E3E">
        <w:rPr>
          <w:b/>
          <w:sz w:val="20"/>
          <w:szCs w:val="20"/>
        </w:rPr>
        <w:lastRenderedPageBreak/>
        <w:t>Há Benfeitorias:</w:t>
      </w:r>
      <w:r w:rsidRPr="002A0E3E">
        <w:rPr>
          <w:b/>
          <w:sz w:val="20"/>
          <w:szCs w:val="20"/>
        </w:rPr>
        <w:tab/>
      </w:r>
      <w:r w:rsidRPr="00665828">
        <w:rPr>
          <w:bCs/>
          <w:sz w:val="20"/>
          <w:szCs w:val="20"/>
        </w:rPr>
        <w:t xml:space="preserve"> </w:t>
      </w:r>
      <w:r w:rsidRPr="00665828">
        <w:rPr>
          <w:bCs/>
          <w:sz w:val="20"/>
          <w:szCs w:val="20"/>
        </w:rPr>
        <w:tab/>
        <w:t xml:space="preserve">(__) Sim (__) Não </w:t>
      </w:r>
    </w:p>
    <w:p w14:paraId="489A0211" w14:textId="77777777" w:rsidR="009F0691" w:rsidRPr="00665828" w:rsidRDefault="009F0691" w:rsidP="002B7ED4">
      <w:pPr>
        <w:spacing w:line="240" w:lineRule="auto"/>
        <w:jc w:val="both"/>
        <w:rPr>
          <w:bCs/>
          <w:sz w:val="20"/>
          <w:szCs w:val="20"/>
        </w:rPr>
      </w:pPr>
    </w:p>
    <w:p w14:paraId="524B370D" w14:textId="23C145A8" w:rsidR="002B7ED4" w:rsidRPr="002A0E3E" w:rsidRDefault="002B7ED4" w:rsidP="002B7ED4">
      <w:pPr>
        <w:spacing w:line="240" w:lineRule="auto"/>
        <w:jc w:val="both"/>
        <w:rPr>
          <w:bCs/>
          <w:sz w:val="20"/>
          <w:szCs w:val="20"/>
        </w:rPr>
      </w:pPr>
      <w:r w:rsidRPr="002A0E3E">
        <w:rPr>
          <w:b/>
          <w:sz w:val="20"/>
          <w:szCs w:val="20"/>
        </w:rPr>
        <w:t xml:space="preserve">9. Valor de avaliação do imóvel (valor de mercado): </w:t>
      </w:r>
      <w:r w:rsidRPr="002A0E3E">
        <w:rPr>
          <w:bCs/>
          <w:sz w:val="20"/>
          <w:szCs w:val="20"/>
        </w:rPr>
        <w:t>R$</w:t>
      </w:r>
    </w:p>
    <w:p w14:paraId="4F00B628" w14:textId="19A39AA4" w:rsidR="002B7ED4" w:rsidRPr="00665828" w:rsidRDefault="002B7ED4" w:rsidP="002B7ED4">
      <w:pPr>
        <w:spacing w:line="240" w:lineRule="auto"/>
        <w:jc w:val="both"/>
        <w:rPr>
          <w:sz w:val="20"/>
          <w:szCs w:val="20"/>
        </w:rPr>
      </w:pPr>
      <w:r w:rsidRPr="00665828">
        <w:rPr>
          <w:sz w:val="20"/>
          <w:szCs w:val="20"/>
        </w:rPr>
        <w:br/>
        <w:t>Declara ciência de que o valor declaro do imóvel poderá sofrer impugnação para fins de recolhimento de impostos de transmissão, FRJ e emolumentos, quando estiver em discordância com o valor real de mercado ou com o já declarado em transações anteriores de acordo com o art. 320 do Código de Normas.</w:t>
      </w:r>
    </w:p>
    <w:p w14:paraId="4BFE8754" w14:textId="77777777" w:rsidR="00007B8E" w:rsidRPr="00665828" w:rsidRDefault="002B7ED4" w:rsidP="00007B8E">
      <w:pPr>
        <w:spacing w:after="0" w:line="240" w:lineRule="auto"/>
        <w:rPr>
          <w:b/>
          <w:sz w:val="20"/>
          <w:szCs w:val="20"/>
        </w:rPr>
      </w:pPr>
      <w:r w:rsidRPr="00665828">
        <w:rPr>
          <w:b/>
          <w:sz w:val="20"/>
          <w:szCs w:val="20"/>
        </w:rPr>
        <w:t xml:space="preserve">10. </w:t>
      </w:r>
      <w:r w:rsidR="00007B8E" w:rsidRPr="00665828">
        <w:rPr>
          <w:b/>
          <w:sz w:val="20"/>
          <w:szCs w:val="20"/>
        </w:rPr>
        <w:t>Deslocamento:</w:t>
      </w:r>
    </w:p>
    <w:p w14:paraId="7E9A86BE" w14:textId="39F81B79" w:rsidR="00007B8E" w:rsidRPr="00665828" w:rsidRDefault="00007B8E" w:rsidP="00007B8E">
      <w:pPr>
        <w:spacing w:after="0" w:line="240" w:lineRule="auto"/>
        <w:rPr>
          <w:sz w:val="20"/>
          <w:szCs w:val="20"/>
        </w:rPr>
      </w:pPr>
      <w:r w:rsidRPr="00665828">
        <w:rPr>
          <w:sz w:val="20"/>
          <w:szCs w:val="20"/>
        </w:rPr>
        <w:t>(     ) Com meio próprio – Valor dos emolumentos: R$</w:t>
      </w:r>
      <w:r w:rsidR="00A6473F" w:rsidRPr="00665828">
        <w:rPr>
          <w:sz w:val="20"/>
          <w:szCs w:val="20"/>
        </w:rPr>
        <w:t>180,24</w:t>
      </w:r>
    </w:p>
    <w:p w14:paraId="09301014" w14:textId="6477512D" w:rsidR="00007B8E" w:rsidRPr="00665828" w:rsidRDefault="00007B8E" w:rsidP="00007B8E">
      <w:pPr>
        <w:spacing w:after="0" w:line="240" w:lineRule="auto"/>
        <w:rPr>
          <w:sz w:val="20"/>
          <w:szCs w:val="20"/>
        </w:rPr>
      </w:pPr>
      <w:r w:rsidRPr="00665828">
        <w:rPr>
          <w:sz w:val="20"/>
          <w:szCs w:val="20"/>
        </w:rPr>
        <w:t>(     ) Meio oferecido pelo interessado – Valor dos emolumentos: R$</w:t>
      </w:r>
      <w:r w:rsidR="00A6473F" w:rsidRPr="00665828">
        <w:rPr>
          <w:sz w:val="20"/>
          <w:szCs w:val="20"/>
        </w:rPr>
        <w:t>81,44</w:t>
      </w:r>
    </w:p>
    <w:p w14:paraId="309E23CD" w14:textId="2A1FCE8F" w:rsidR="00C155C0" w:rsidRPr="002A0E3E" w:rsidRDefault="002B7ED4" w:rsidP="00FD5325">
      <w:pPr>
        <w:spacing w:line="240" w:lineRule="auto"/>
        <w:jc w:val="both"/>
        <w:rPr>
          <w:b/>
          <w:bCs/>
          <w:sz w:val="20"/>
          <w:szCs w:val="20"/>
          <w:u w:val="single"/>
        </w:rPr>
      </w:pPr>
      <w:r w:rsidRPr="00665828">
        <w:rPr>
          <w:sz w:val="20"/>
          <w:szCs w:val="20"/>
        </w:rPr>
        <w:br/>
      </w:r>
      <w:r w:rsidRPr="002A0E3E">
        <w:rPr>
          <w:b/>
          <w:bCs/>
          <w:sz w:val="20"/>
          <w:szCs w:val="20"/>
        </w:rPr>
        <w:t>11. Informações sobre o ato</w:t>
      </w:r>
      <w:r w:rsidR="00FD5325" w:rsidRPr="002A0E3E">
        <w:rPr>
          <w:b/>
          <w:bCs/>
          <w:sz w:val="20"/>
          <w:szCs w:val="20"/>
        </w:rPr>
        <w:t>:</w:t>
      </w:r>
    </w:p>
    <w:p w14:paraId="49412FF9" w14:textId="77777777" w:rsidR="00C155C0" w:rsidRPr="00665828" w:rsidRDefault="00C155C0" w:rsidP="00C155C0">
      <w:pPr>
        <w:spacing w:after="0" w:line="240" w:lineRule="auto"/>
        <w:rPr>
          <w:b/>
          <w:bCs/>
          <w:sz w:val="20"/>
          <w:szCs w:val="20"/>
        </w:rPr>
      </w:pPr>
      <w:r w:rsidRPr="00665828">
        <w:rPr>
          <w:b/>
          <w:bCs/>
          <w:sz w:val="20"/>
          <w:szCs w:val="20"/>
        </w:rPr>
        <w:t xml:space="preserve">(    ) Ata em meio digital </w:t>
      </w:r>
    </w:p>
    <w:p w14:paraId="64DA3102" w14:textId="77777777" w:rsidR="00C155C0" w:rsidRPr="00665828" w:rsidRDefault="00C155C0" w:rsidP="00C155C0">
      <w:pPr>
        <w:spacing w:after="0" w:line="240" w:lineRule="auto"/>
        <w:rPr>
          <w:sz w:val="20"/>
          <w:szCs w:val="20"/>
        </w:rPr>
      </w:pPr>
      <w:r w:rsidRPr="00665828">
        <w:rPr>
          <w:sz w:val="20"/>
          <w:szCs w:val="20"/>
        </w:rPr>
        <w:t>- Caso seja com anexos, deverá ser utilizado Adobe para verificação das mídias</w:t>
      </w:r>
    </w:p>
    <w:p w14:paraId="2196F37E" w14:textId="77777777" w:rsidR="00C155C0" w:rsidRPr="00665828" w:rsidRDefault="00C155C0" w:rsidP="00C155C0">
      <w:pPr>
        <w:spacing w:after="0" w:line="240" w:lineRule="auto"/>
        <w:rPr>
          <w:sz w:val="20"/>
          <w:szCs w:val="20"/>
        </w:rPr>
      </w:pPr>
      <w:r w:rsidRPr="00665828">
        <w:rPr>
          <w:sz w:val="20"/>
          <w:szCs w:val="20"/>
        </w:rPr>
        <w:t>- Há limitação do tamanho do arquivo (e-notariado: 400MB, verificar e-proc, etc)</w:t>
      </w:r>
    </w:p>
    <w:p w14:paraId="43CA219A" w14:textId="1AA0F1C3" w:rsidR="009F0691" w:rsidRPr="00665828" w:rsidRDefault="009F0691" w:rsidP="00C155C0">
      <w:pPr>
        <w:spacing w:after="0" w:line="240" w:lineRule="auto"/>
        <w:rPr>
          <w:sz w:val="20"/>
          <w:szCs w:val="20"/>
        </w:rPr>
        <w:sectPr w:rsidR="009F0691" w:rsidRPr="00665828" w:rsidSect="00007B8E">
          <w:headerReference w:type="default" r:id="rId8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10E08286" w14:textId="544A4036" w:rsidR="00C155C0" w:rsidRPr="00665828" w:rsidRDefault="009F0691" w:rsidP="00C155C0">
      <w:pPr>
        <w:spacing w:after="0" w:line="240" w:lineRule="auto"/>
        <w:jc w:val="both"/>
        <w:rPr>
          <w:sz w:val="20"/>
          <w:szCs w:val="20"/>
        </w:rPr>
      </w:pPr>
      <w:r w:rsidRPr="00665828">
        <w:rPr>
          <w:sz w:val="20"/>
          <w:szCs w:val="20"/>
        </w:rPr>
        <w:br/>
        <w:t>(</w:t>
      </w:r>
      <w:r w:rsidR="00C155C0" w:rsidRPr="00665828">
        <w:rPr>
          <w:sz w:val="20"/>
          <w:szCs w:val="20"/>
        </w:rPr>
        <w:t xml:space="preserve">   ) incluir imagens como anexo</w:t>
      </w:r>
    </w:p>
    <w:p w14:paraId="1621053A" w14:textId="2DB4EC78" w:rsidR="00C155C0" w:rsidRPr="00665828" w:rsidRDefault="00C155C0" w:rsidP="00C155C0">
      <w:pPr>
        <w:spacing w:after="0" w:line="240" w:lineRule="auto"/>
        <w:contextualSpacing/>
        <w:jc w:val="both"/>
        <w:rPr>
          <w:sz w:val="20"/>
          <w:szCs w:val="20"/>
        </w:rPr>
      </w:pPr>
      <w:r w:rsidRPr="00665828">
        <w:rPr>
          <w:sz w:val="20"/>
          <w:szCs w:val="20"/>
        </w:rPr>
        <w:t>(   ) incluir documentos como anexo, se for o caso</w:t>
      </w:r>
    </w:p>
    <w:p w14:paraId="0BD23CBE" w14:textId="77777777" w:rsidR="00C155C0" w:rsidRPr="00665828" w:rsidRDefault="00C155C0" w:rsidP="00C155C0">
      <w:pPr>
        <w:spacing w:after="0" w:line="240" w:lineRule="auto"/>
        <w:contextualSpacing/>
        <w:jc w:val="both"/>
        <w:rPr>
          <w:sz w:val="20"/>
          <w:szCs w:val="20"/>
        </w:rPr>
      </w:pPr>
      <w:r w:rsidRPr="00665828">
        <w:rPr>
          <w:sz w:val="20"/>
          <w:szCs w:val="20"/>
        </w:rPr>
        <w:t>(   ) incluir áudios como anexo, se for o caso</w:t>
      </w:r>
    </w:p>
    <w:p w14:paraId="1B71011E" w14:textId="3F8E4444" w:rsidR="00C155C0" w:rsidRPr="00665828" w:rsidRDefault="00C155C0" w:rsidP="00C155C0">
      <w:pPr>
        <w:spacing w:after="0" w:line="240" w:lineRule="auto"/>
        <w:contextualSpacing/>
        <w:jc w:val="both"/>
        <w:rPr>
          <w:sz w:val="20"/>
          <w:szCs w:val="20"/>
        </w:rPr>
      </w:pPr>
      <w:r w:rsidRPr="00665828">
        <w:rPr>
          <w:sz w:val="20"/>
          <w:szCs w:val="20"/>
        </w:rPr>
        <w:t xml:space="preserve">(   ) Incluir vídeos como anexo, se for o caso </w:t>
      </w:r>
    </w:p>
    <w:p w14:paraId="7956228E" w14:textId="77777777" w:rsidR="009F0691" w:rsidRPr="00665828" w:rsidRDefault="009F0691" w:rsidP="00C155C0">
      <w:pPr>
        <w:spacing w:after="0" w:line="240" w:lineRule="auto"/>
        <w:rPr>
          <w:sz w:val="20"/>
          <w:szCs w:val="20"/>
        </w:rPr>
        <w:sectPr w:rsidR="009F0691" w:rsidRPr="00665828" w:rsidSect="009F0691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5944A94C" w14:textId="77777777" w:rsidR="00C155C0" w:rsidRPr="00665828" w:rsidRDefault="00C155C0" w:rsidP="00C155C0">
      <w:pPr>
        <w:spacing w:after="0" w:line="240" w:lineRule="auto"/>
        <w:rPr>
          <w:sz w:val="20"/>
          <w:szCs w:val="20"/>
        </w:rPr>
      </w:pPr>
    </w:p>
    <w:p w14:paraId="3A1FBACD" w14:textId="77777777" w:rsidR="00C155C0" w:rsidRPr="00665828" w:rsidRDefault="00C155C0" w:rsidP="00C155C0">
      <w:pPr>
        <w:spacing w:after="0" w:line="240" w:lineRule="auto"/>
        <w:rPr>
          <w:sz w:val="20"/>
          <w:szCs w:val="20"/>
        </w:rPr>
      </w:pPr>
    </w:p>
    <w:p w14:paraId="3C77E3F7" w14:textId="77777777" w:rsidR="00C155C0" w:rsidRPr="00665828" w:rsidRDefault="00C155C0" w:rsidP="00C155C0">
      <w:pPr>
        <w:spacing w:after="0" w:line="240" w:lineRule="auto"/>
        <w:rPr>
          <w:sz w:val="20"/>
          <w:szCs w:val="20"/>
        </w:rPr>
        <w:sectPr w:rsidR="00C155C0" w:rsidRPr="00665828" w:rsidSect="00C155C0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6E4E1D6A" w14:textId="644A3A36" w:rsidR="00C155C0" w:rsidRPr="00665828" w:rsidRDefault="009F0691" w:rsidP="00C155C0">
      <w:pPr>
        <w:spacing w:after="0" w:line="240" w:lineRule="auto"/>
        <w:rPr>
          <w:sz w:val="20"/>
          <w:szCs w:val="20"/>
        </w:rPr>
      </w:pPr>
      <w:r w:rsidRPr="00665828">
        <w:rPr>
          <w:sz w:val="20"/>
          <w:szCs w:val="20"/>
        </w:rPr>
        <w:br/>
      </w:r>
      <w:r w:rsidRPr="00665828">
        <w:rPr>
          <w:sz w:val="20"/>
          <w:szCs w:val="20"/>
        </w:rPr>
        <w:br/>
      </w:r>
      <w:r w:rsidRPr="00665828">
        <w:rPr>
          <w:sz w:val="20"/>
          <w:szCs w:val="20"/>
        </w:rPr>
        <w:br/>
      </w:r>
      <w:r w:rsidR="00C155C0" w:rsidRPr="00665828">
        <w:rPr>
          <w:sz w:val="20"/>
          <w:szCs w:val="20"/>
        </w:rPr>
        <w:t>Assinatura do requerente:</w:t>
      </w:r>
    </w:p>
    <w:p w14:paraId="3C5F36BC" w14:textId="45CB6EA2" w:rsidR="00C155C0" w:rsidRPr="00665828" w:rsidRDefault="00C155C0" w:rsidP="00C155C0">
      <w:pPr>
        <w:spacing w:after="0" w:line="240" w:lineRule="auto"/>
        <w:rPr>
          <w:sz w:val="20"/>
          <w:szCs w:val="20"/>
        </w:rPr>
      </w:pPr>
      <w:r w:rsidRPr="00665828">
        <w:rPr>
          <w:sz w:val="20"/>
          <w:szCs w:val="20"/>
        </w:rPr>
        <w:t>Data:</w:t>
      </w:r>
    </w:p>
    <w:p w14:paraId="21F28E02" w14:textId="77777777" w:rsidR="00FD5325" w:rsidRPr="00665828" w:rsidRDefault="00FD5325" w:rsidP="00C155C0">
      <w:pPr>
        <w:spacing w:after="0" w:line="240" w:lineRule="auto"/>
        <w:rPr>
          <w:sz w:val="20"/>
          <w:szCs w:val="20"/>
        </w:rPr>
      </w:pPr>
    </w:p>
    <w:p w14:paraId="0D59696C" w14:textId="77777777" w:rsidR="00FD5325" w:rsidRPr="00665828" w:rsidRDefault="00FD5325" w:rsidP="00C155C0">
      <w:pPr>
        <w:spacing w:after="0" w:line="240" w:lineRule="auto"/>
        <w:rPr>
          <w:sz w:val="20"/>
          <w:szCs w:val="20"/>
        </w:rPr>
      </w:pPr>
    </w:p>
    <w:p w14:paraId="36A85F27" w14:textId="77777777" w:rsidR="00FD5325" w:rsidRPr="00665828" w:rsidRDefault="00FD5325" w:rsidP="00FD5325">
      <w:pPr>
        <w:spacing w:after="0" w:line="240" w:lineRule="auto"/>
        <w:jc w:val="both"/>
        <w:rPr>
          <w:bCs/>
          <w:sz w:val="20"/>
          <w:szCs w:val="20"/>
        </w:rPr>
      </w:pPr>
      <w:r w:rsidRPr="00665828">
        <w:rPr>
          <w:bCs/>
          <w:sz w:val="20"/>
          <w:szCs w:val="20"/>
        </w:rPr>
        <w:t>Assinatura do Advogado:</w:t>
      </w:r>
    </w:p>
    <w:p w14:paraId="745723FF" w14:textId="77777777" w:rsidR="00FD5325" w:rsidRPr="00665828" w:rsidRDefault="00FD5325" w:rsidP="00FD5325">
      <w:pPr>
        <w:spacing w:after="0" w:line="240" w:lineRule="auto"/>
        <w:jc w:val="both"/>
        <w:rPr>
          <w:bCs/>
          <w:sz w:val="20"/>
          <w:szCs w:val="20"/>
        </w:rPr>
      </w:pPr>
      <w:r w:rsidRPr="00665828">
        <w:rPr>
          <w:bCs/>
          <w:sz w:val="20"/>
          <w:szCs w:val="20"/>
        </w:rPr>
        <w:t>Data:</w:t>
      </w:r>
    </w:p>
    <w:p w14:paraId="13E79769" w14:textId="77777777" w:rsidR="00FD5325" w:rsidRPr="00665828" w:rsidRDefault="00FD5325" w:rsidP="00C155C0">
      <w:pPr>
        <w:spacing w:after="0" w:line="240" w:lineRule="auto"/>
      </w:pPr>
    </w:p>
    <w:p w14:paraId="52F2E11B" w14:textId="77777777" w:rsidR="00FD5325" w:rsidRPr="00665828" w:rsidRDefault="00FD5325" w:rsidP="00C155C0">
      <w:pPr>
        <w:spacing w:after="0" w:line="240" w:lineRule="auto"/>
      </w:pPr>
    </w:p>
    <w:p w14:paraId="58D91653" w14:textId="77777777" w:rsidR="00FD5325" w:rsidRDefault="00FD5325" w:rsidP="00C155C0">
      <w:pPr>
        <w:spacing w:after="0" w:line="240" w:lineRule="auto"/>
        <w:rPr>
          <w:rFonts w:ascii="Commissioner" w:hAnsi="Commissioner"/>
        </w:rPr>
      </w:pPr>
    </w:p>
    <w:p w14:paraId="26031DF3" w14:textId="77777777" w:rsidR="00EC3DA6" w:rsidRDefault="00EC3DA6" w:rsidP="00C155C0">
      <w:pPr>
        <w:spacing w:after="0" w:line="240" w:lineRule="auto"/>
        <w:rPr>
          <w:rFonts w:ascii="Commissioner" w:hAnsi="Commissioner"/>
        </w:rPr>
      </w:pPr>
    </w:p>
    <w:p w14:paraId="0E6F08AF" w14:textId="77777777" w:rsidR="00EC3DA6" w:rsidRDefault="00EC3DA6" w:rsidP="00C155C0">
      <w:pPr>
        <w:spacing w:after="0" w:line="240" w:lineRule="auto"/>
        <w:rPr>
          <w:rFonts w:ascii="Commissioner" w:hAnsi="Commissioner"/>
        </w:rPr>
      </w:pPr>
    </w:p>
    <w:p w14:paraId="07D1CA3D" w14:textId="77777777" w:rsidR="00EC3DA6" w:rsidRDefault="00EC3DA6" w:rsidP="00C155C0">
      <w:pPr>
        <w:spacing w:after="0" w:line="240" w:lineRule="auto"/>
        <w:rPr>
          <w:rFonts w:ascii="Commissioner" w:hAnsi="Commissioner"/>
        </w:rPr>
      </w:pPr>
    </w:p>
    <w:p w14:paraId="6E50576F" w14:textId="77777777" w:rsidR="00EC3DA6" w:rsidRDefault="00EC3DA6" w:rsidP="00C155C0">
      <w:pPr>
        <w:spacing w:after="0" w:line="240" w:lineRule="auto"/>
        <w:rPr>
          <w:rFonts w:ascii="Commissioner" w:hAnsi="Commissioner"/>
        </w:rPr>
      </w:pPr>
    </w:p>
    <w:p w14:paraId="2D8BA078" w14:textId="77777777" w:rsidR="00EC3DA6" w:rsidRDefault="00EC3DA6" w:rsidP="00C155C0">
      <w:pPr>
        <w:spacing w:after="0" w:line="240" w:lineRule="auto"/>
        <w:rPr>
          <w:rFonts w:ascii="Commissioner" w:hAnsi="Commissioner"/>
        </w:rPr>
      </w:pPr>
    </w:p>
    <w:p w14:paraId="3E7EEE37" w14:textId="77777777" w:rsidR="00EC3DA6" w:rsidRDefault="00EC3DA6" w:rsidP="00C155C0">
      <w:pPr>
        <w:spacing w:after="0" w:line="240" w:lineRule="auto"/>
        <w:rPr>
          <w:rFonts w:ascii="Commissioner" w:hAnsi="Commissioner"/>
        </w:rPr>
      </w:pPr>
    </w:p>
    <w:p w14:paraId="6C3FA73A" w14:textId="77777777" w:rsidR="00EC3DA6" w:rsidRDefault="00EC3DA6" w:rsidP="00C155C0">
      <w:pPr>
        <w:spacing w:after="0" w:line="240" w:lineRule="auto"/>
        <w:rPr>
          <w:rFonts w:ascii="Commissioner" w:hAnsi="Commissioner"/>
        </w:rPr>
      </w:pPr>
    </w:p>
    <w:p w14:paraId="73EAFC09" w14:textId="77777777" w:rsidR="00F8519F" w:rsidRDefault="00F8519F" w:rsidP="00C155C0">
      <w:pPr>
        <w:spacing w:after="0" w:line="240" w:lineRule="auto"/>
        <w:rPr>
          <w:rFonts w:ascii="Commissioner" w:hAnsi="Commissioner"/>
        </w:rPr>
      </w:pPr>
    </w:p>
    <w:p w14:paraId="12E0B2AD" w14:textId="77777777" w:rsidR="00F8519F" w:rsidRDefault="00F8519F" w:rsidP="00C155C0">
      <w:pPr>
        <w:spacing w:after="0" w:line="240" w:lineRule="auto"/>
        <w:rPr>
          <w:rFonts w:ascii="Commissioner" w:hAnsi="Commissioner"/>
        </w:rPr>
      </w:pPr>
    </w:p>
    <w:p w14:paraId="3666D2F5" w14:textId="77777777" w:rsidR="00F8519F" w:rsidRDefault="00F8519F" w:rsidP="00C155C0">
      <w:pPr>
        <w:spacing w:after="0" w:line="240" w:lineRule="auto"/>
        <w:rPr>
          <w:rFonts w:ascii="Commissioner" w:hAnsi="Commissioner"/>
        </w:rPr>
      </w:pPr>
    </w:p>
    <w:p w14:paraId="22C6DF80" w14:textId="77777777" w:rsidR="00F8519F" w:rsidRDefault="00F8519F" w:rsidP="00C155C0">
      <w:pPr>
        <w:spacing w:after="0" w:line="240" w:lineRule="auto"/>
        <w:rPr>
          <w:rFonts w:ascii="Commissioner" w:hAnsi="Commissioner"/>
        </w:rPr>
      </w:pPr>
    </w:p>
    <w:p w14:paraId="351A23CB" w14:textId="77777777" w:rsidR="00F8519F" w:rsidRDefault="00F8519F" w:rsidP="00C155C0">
      <w:pPr>
        <w:spacing w:after="0" w:line="240" w:lineRule="auto"/>
        <w:rPr>
          <w:rFonts w:ascii="Commissioner" w:hAnsi="Commissioner"/>
        </w:rPr>
      </w:pPr>
    </w:p>
    <w:p w14:paraId="7D6ADB35" w14:textId="77777777" w:rsidR="00F8519F" w:rsidRDefault="00F8519F" w:rsidP="00C155C0">
      <w:pPr>
        <w:spacing w:after="0" w:line="240" w:lineRule="auto"/>
        <w:rPr>
          <w:rFonts w:ascii="Commissioner" w:hAnsi="Commissioner"/>
        </w:rPr>
      </w:pPr>
    </w:p>
    <w:p w14:paraId="00C2F403" w14:textId="77777777" w:rsidR="00F8519F" w:rsidRDefault="00F8519F" w:rsidP="00C155C0">
      <w:pPr>
        <w:spacing w:after="0" w:line="240" w:lineRule="auto"/>
        <w:rPr>
          <w:rFonts w:ascii="Commissioner" w:hAnsi="Commissioner"/>
        </w:rPr>
      </w:pPr>
    </w:p>
    <w:p w14:paraId="3CD4BA03" w14:textId="77777777" w:rsidR="00EC3DA6" w:rsidRDefault="00EC3DA6" w:rsidP="00C155C0">
      <w:pPr>
        <w:spacing w:after="0" w:line="240" w:lineRule="auto"/>
        <w:rPr>
          <w:rFonts w:ascii="Commissioner" w:hAnsi="Commissioner"/>
        </w:rPr>
      </w:pPr>
    </w:p>
    <w:p w14:paraId="15B67F50" w14:textId="77777777" w:rsidR="00665310" w:rsidRDefault="00665310" w:rsidP="00C155C0">
      <w:pPr>
        <w:spacing w:after="0" w:line="240" w:lineRule="auto"/>
        <w:rPr>
          <w:rFonts w:ascii="Commissioner" w:hAnsi="Commissioner"/>
        </w:rPr>
      </w:pPr>
    </w:p>
    <w:p w14:paraId="36AE174A" w14:textId="5091B768" w:rsidR="00FD5325" w:rsidRPr="00665828" w:rsidRDefault="00FD5325" w:rsidP="00FD5325">
      <w:pPr>
        <w:spacing w:after="0" w:line="240" w:lineRule="auto"/>
        <w:ind w:left="-567"/>
      </w:pPr>
      <w:r w:rsidRPr="00665828">
        <w:rPr>
          <w:b/>
          <w:bCs/>
        </w:rPr>
        <w:t>ANEXO 1:</w:t>
      </w:r>
      <w:r w:rsidRPr="00665828">
        <w:t xml:space="preserve"> Espécies de Usucapião</w:t>
      </w:r>
    </w:p>
    <w:p w14:paraId="100E7E0D" w14:textId="77777777" w:rsidR="00FD5325" w:rsidRDefault="00FD5325" w:rsidP="00C155C0">
      <w:pPr>
        <w:spacing w:after="0" w:line="240" w:lineRule="auto"/>
        <w:rPr>
          <w:rFonts w:ascii="Commissioner" w:hAnsi="Commissioner"/>
        </w:rPr>
      </w:pPr>
    </w:p>
    <w:tbl>
      <w:tblPr>
        <w:tblStyle w:val="Tabelacomgrade"/>
        <w:tblW w:w="9923" w:type="dxa"/>
        <w:tblInd w:w="-572" w:type="dxa"/>
        <w:tblLook w:val="04A0" w:firstRow="1" w:lastRow="0" w:firstColumn="1" w:lastColumn="0" w:noHBand="0" w:noVBand="1"/>
      </w:tblPr>
      <w:tblGrid>
        <w:gridCol w:w="1545"/>
        <w:gridCol w:w="829"/>
        <w:gridCol w:w="1573"/>
        <w:gridCol w:w="683"/>
        <w:gridCol w:w="930"/>
        <w:gridCol w:w="1047"/>
        <w:gridCol w:w="1277"/>
        <w:gridCol w:w="2039"/>
      </w:tblGrid>
      <w:tr w:rsidR="00FD5325" w:rsidRPr="00EC1B57" w14:paraId="1B3B0F62" w14:textId="77777777" w:rsidTr="00FD5325">
        <w:trPr>
          <w:trHeight w:val="325"/>
        </w:trPr>
        <w:tc>
          <w:tcPr>
            <w:tcW w:w="1560" w:type="dxa"/>
            <w:vMerge w:val="restart"/>
            <w:vAlign w:val="center"/>
          </w:tcPr>
          <w:p w14:paraId="50F8992D" w14:textId="77777777" w:rsidR="00FD5325" w:rsidRPr="00FD5325" w:rsidRDefault="00FD5325" w:rsidP="0063029E">
            <w:pPr>
              <w:pStyle w:val="NormalWeb"/>
              <w:spacing w:before="0" w:after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Espécies</w:t>
            </w:r>
          </w:p>
        </w:tc>
        <w:tc>
          <w:tcPr>
            <w:tcW w:w="8363" w:type="dxa"/>
            <w:gridSpan w:val="7"/>
            <w:vAlign w:val="center"/>
          </w:tcPr>
          <w:p w14:paraId="6C192205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Tipificação Legal</w:t>
            </w:r>
          </w:p>
        </w:tc>
      </w:tr>
      <w:tr w:rsidR="00FD5325" w:rsidRPr="00EC1B57" w14:paraId="04D57B90" w14:textId="77777777" w:rsidTr="00FD5325">
        <w:trPr>
          <w:trHeight w:val="156"/>
        </w:trPr>
        <w:tc>
          <w:tcPr>
            <w:tcW w:w="1560" w:type="dxa"/>
            <w:vMerge/>
            <w:vAlign w:val="center"/>
          </w:tcPr>
          <w:p w14:paraId="43C9D5ED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120CF33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Prazo</w:t>
            </w:r>
          </w:p>
        </w:tc>
        <w:tc>
          <w:tcPr>
            <w:tcW w:w="1614" w:type="dxa"/>
            <w:vAlign w:val="center"/>
          </w:tcPr>
          <w:p w14:paraId="52B992CB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Fundamento</w:t>
            </w:r>
          </w:p>
        </w:tc>
        <w:tc>
          <w:tcPr>
            <w:tcW w:w="683" w:type="dxa"/>
            <w:vAlign w:val="center"/>
          </w:tcPr>
          <w:p w14:paraId="34416996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Justo Título e boa fé</w:t>
            </w:r>
          </w:p>
        </w:tc>
        <w:tc>
          <w:tcPr>
            <w:tcW w:w="680" w:type="dxa"/>
            <w:vAlign w:val="center"/>
          </w:tcPr>
          <w:p w14:paraId="4C7C724A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Posse mansa, pacífica e contínua</w:t>
            </w:r>
          </w:p>
        </w:tc>
        <w:tc>
          <w:tcPr>
            <w:tcW w:w="1076" w:type="dxa"/>
            <w:vAlign w:val="center"/>
          </w:tcPr>
          <w:p w14:paraId="5D394FB5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Imóvel</w:t>
            </w:r>
          </w:p>
        </w:tc>
        <w:tc>
          <w:tcPr>
            <w:tcW w:w="1334" w:type="dxa"/>
            <w:vAlign w:val="center"/>
          </w:tcPr>
          <w:p w14:paraId="7AB3AFE3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Área Limite</w:t>
            </w:r>
          </w:p>
        </w:tc>
        <w:tc>
          <w:tcPr>
            <w:tcW w:w="2126" w:type="dxa"/>
            <w:vAlign w:val="center"/>
          </w:tcPr>
          <w:p w14:paraId="5A6F8F33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Demais requisitos</w:t>
            </w:r>
          </w:p>
        </w:tc>
      </w:tr>
      <w:tr w:rsidR="00FD5325" w:rsidRPr="00EC1B57" w14:paraId="143B8A20" w14:textId="77777777" w:rsidTr="00FD5325">
        <w:trPr>
          <w:trHeight w:val="992"/>
        </w:trPr>
        <w:tc>
          <w:tcPr>
            <w:tcW w:w="1560" w:type="dxa"/>
          </w:tcPr>
          <w:p w14:paraId="0CF1E33C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Extraordinária</w:t>
            </w:r>
          </w:p>
        </w:tc>
        <w:tc>
          <w:tcPr>
            <w:tcW w:w="850" w:type="dxa"/>
          </w:tcPr>
          <w:p w14:paraId="36A736CF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15 anos</w:t>
            </w:r>
          </w:p>
        </w:tc>
        <w:tc>
          <w:tcPr>
            <w:tcW w:w="1614" w:type="dxa"/>
          </w:tcPr>
          <w:p w14:paraId="47EE7E03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CC 1238</w:t>
            </w:r>
          </w:p>
        </w:tc>
        <w:tc>
          <w:tcPr>
            <w:tcW w:w="683" w:type="dxa"/>
          </w:tcPr>
          <w:p w14:paraId="236518A0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Não</w:t>
            </w:r>
          </w:p>
        </w:tc>
        <w:tc>
          <w:tcPr>
            <w:tcW w:w="680" w:type="dxa"/>
          </w:tcPr>
          <w:p w14:paraId="786E7C4D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Sim</w:t>
            </w:r>
          </w:p>
        </w:tc>
        <w:tc>
          <w:tcPr>
            <w:tcW w:w="1076" w:type="dxa"/>
          </w:tcPr>
          <w:p w14:paraId="41A38F6F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Urbano ou Rural</w:t>
            </w:r>
          </w:p>
        </w:tc>
        <w:tc>
          <w:tcPr>
            <w:tcW w:w="1334" w:type="dxa"/>
          </w:tcPr>
          <w:p w14:paraId="3AC259BC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Não há</w:t>
            </w:r>
          </w:p>
        </w:tc>
        <w:tc>
          <w:tcPr>
            <w:tcW w:w="2126" w:type="dxa"/>
          </w:tcPr>
          <w:p w14:paraId="4CF954EB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Não há</w:t>
            </w:r>
          </w:p>
        </w:tc>
      </w:tr>
      <w:tr w:rsidR="00FD5325" w:rsidRPr="00EC1B57" w14:paraId="0C8E09B0" w14:textId="77777777" w:rsidTr="00FD5325">
        <w:trPr>
          <w:trHeight w:val="1008"/>
        </w:trPr>
        <w:tc>
          <w:tcPr>
            <w:tcW w:w="1560" w:type="dxa"/>
          </w:tcPr>
          <w:p w14:paraId="4B2E9D6E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Extraordinária, habitacional ou pro labore</w:t>
            </w:r>
          </w:p>
        </w:tc>
        <w:tc>
          <w:tcPr>
            <w:tcW w:w="850" w:type="dxa"/>
          </w:tcPr>
          <w:p w14:paraId="565A5A74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10 anos</w:t>
            </w:r>
          </w:p>
        </w:tc>
        <w:tc>
          <w:tcPr>
            <w:tcW w:w="1614" w:type="dxa"/>
          </w:tcPr>
          <w:p w14:paraId="634CF7A5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CC 1238 -§ único</w:t>
            </w:r>
          </w:p>
        </w:tc>
        <w:tc>
          <w:tcPr>
            <w:tcW w:w="683" w:type="dxa"/>
          </w:tcPr>
          <w:p w14:paraId="1AC5572D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Não</w:t>
            </w:r>
          </w:p>
        </w:tc>
        <w:tc>
          <w:tcPr>
            <w:tcW w:w="680" w:type="dxa"/>
          </w:tcPr>
          <w:p w14:paraId="1FAE11D9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Sim</w:t>
            </w:r>
          </w:p>
        </w:tc>
        <w:tc>
          <w:tcPr>
            <w:tcW w:w="1076" w:type="dxa"/>
          </w:tcPr>
          <w:p w14:paraId="73EF63A8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Urbano ou Rural</w:t>
            </w:r>
          </w:p>
        </w:tc>
        <w:tc>
          <w:tcPr>
            <w:tcW w:w="1334" w:type="dxa"/>
          </w:tcPr>
          <w:p w14:paraId="41CF1C37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Não há</w:t>
            </w:r>
          </w:p>
        </w:tc>
        <w:tc>
          <w:tcPr>
            <w:tcW w:w="2126" w:type="dxa"/>
          </w:tcPr>
          <w:p w14:paraId="417A514F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Moradia ou investimentos</w:t>
            </w:r>
          </w:p>
        </w:tc>
      </w:tr>
      <w:tr w:rsidR="00FD5325" w:rsidRPr="00EC1B57" w14:paraId="2D783567" w14:textId="77777777" w:rsidTr="00FD5325">
        <w:trPr>
          <w:trHeight w:val="992"/>
        </w:trPr>
        <w:tc>
          <w:tcPr>
            <w:tcW w:w="1560" w:type="dxa"/>
          </w:tcPr>
          <w:p w14:paraId="40164B14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Ordinária ou comum</w:t>
            </w:r>
          </w:p>
        </w:tc>
        <w:tc>
          <w:tcPr>
            <w:tcW w:w="850" w:type="dxa"/>
          </w:tcPr>
          <w:p w14:paraId="324B0333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10 anos</w:t>
            </w:r>
          </w:p>
        </w:tc>
        <w:tc>
          <w:tcPr>
            <w:tcW w:w="1614" w:type="dxa"/>
          </w:tcPr>
          <w:p w14:paraId="02C69991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CC 1242</w:t>
            </w:r>
          </w:p>
        </w:tc>
        <w:tc>
          <w:tcPr>
            <w:tcW w:w="683" w:type="dxa"/>
          </w:tcPr>
          <w:p w14:paraId="17FE0195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Sim</w:t>
            </w:r>
          </w:p>
        </w:tc>
        <w:tc>
          <w:tcPr>
            <w:tcW w:w="680" w:type="dxa"/>
          </w:tcPr>
          <w:p w14:paraId="068F6390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Sim</w:t>
            </w:r>
          </w:p>
        </w:tc>
        <w:tc>
          <w:tcPr>
            <w:tcW w:w="1076" w:type="dxa"/>
          </w:tcPr>
          <w:p w14:paraId="45EB38CB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Urbano ou Rural</w:t>
            </w:r>
          </w:p>
        </w:tc>
        <w:tc>
          <w:tcPr>
            <w:tcW w:w="1334" w:type="dxa"/>
          </w:tcPr>
          <w:p w14:paraId="6BEEA766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Não há</w:t>
            </w:r>
          </w:p>
        </w:tc>
        <w:tc>
          <w:tcPr>
            <w:tcW w:w="2126" w:type="dxa"/>
          </w:tcPr>
          <w:p w14:paraId="3D98E439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Justo título é qualquer documento assinado</w:t>
            </w:r>
          </w:p>
        </w:tc>
      </w:tr>
      <w:tr w:rsidR="00FD5325" w:rsidRPr="00EC1B57" w14:paraId="62BA956C" w14:textId="77777777" w:rsidTr="00FD5325">
        <w:trPr>
          <w:trHeight w:val="1008"/>
        </w:trPr>
        <w:tc>
          <w:tcPr>
            <w:tcW w:w="1560" w:type="dxa"/>
          </w:tcPr>
          <w:p w14:paraId="77A569F6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Ordinária ou comum indicial</w:t>
            </w:r>
          </w:p>
        </w:tc>
        <w:tc>
          <w:tcPr>
            <w:tcW w:w="850" w:type="dxa"/>
          </w:tcPr>
          <w:p w14:paraId="1FDEEF64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5 anos</w:t>
            </w:r>
          </w:p>
        </w:tc>
        <w:tc>
          <w:tcPr>
            <w:tcW w:w="1614" w:type="dxa"/>
          </w:tcPr>
          <w:p w14:paraId="46928DE5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CC 1242 - § único</w:t>
            </w:r>
          </w:p>
        </w:tc>
        <w:tc>
          <w:tcPr>
            <w:tcW w:w="683" w:type="dxa"/>
          </w:tcPr>
          <w:p w14:paraId="7F5A575D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Sim</w:t>
            </w:r>
          </w:p>
        </w:tc>
        <w:tc>
          <w:tcPr>
            <w:tcW w:w="680" w:type="dxa"/>
          </w:tcPr>
          <w:p w14:paraId="47D68E6F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Sim</w:t>
            </w:r>
          </w:p>
        </w:tc>
        <w:tc>
          <w:tcPr>
            <w:tcW w:w="1076" w:type="dxa"/>
          </w:tcPr>
          <w:p w14:paraId="0D2317B6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Urbano ou Rural</w:t>
            </w:r>
          </w:p>
        </w:tc>
        <w:tc>
          <w:tcPr>
            <w:tcW w:w="1334" w:type="dxa"/>
          </w:tcPr>
          <w:p w14:paraId="16515D5D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Não há</w:t>
            </w:r>
          </w:p>
        </w:tc>
        <w:tc>
          <w:tcPr>
            <w:tcW w:w="2126" w:type="dxa"/>
          </w:tcPr>
          <w:p w14:paraId="4A776DC2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 xml:space="preserve">Registro em cartório, </w:t>
            </w:r>
          </w:p>
        </w:tc>
      </w:tr>
      <w:tr w:rsidR="00FD5325" w:rsidRPr="00EC1B57" w14:paraId="60909694" w14:textId="77777777" w:rsidTr="00FD5325">
        <w:trPr>
          <w:trHeight w:val="992"/>
        </w:trPr>
        <w:tc>
          <w:tcPr>
            <w:tcW w:w="1560" w:type="dxa"/>
          </w:tcPr>
          <w:p w14:paraId="2B034A4B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Constitucional habitacional ou prolabore</w:t>
            </w:r>
          </w:p>
        </w:tc>
        <w:tc>
          <w:tcPr>
            <w:tcW w:w="850" w:type="dxa"/>
          </w:tcPr>
          <w:p w14:paraId="3845F4F7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5 anos</w:t>
            </w:r>
          </w:p>
        </w:tc>
        <w:tc>
          <w:tcPr>
            <w:tcW w:w="1614" w:type="dxa"/>
          </w:tcPr>
          <w:p w14:paraId="6ED379C6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 xml:space="preserve">CF 183, </w:t>
            </w:r>
          </w:p>
          <w:p w14:paraId="41F39D29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 xml:space="preserve">CC 1240, </w:t>
            </w:r>
          </w:p>
          <w:p w14:paraId="39E10E07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Lei 10257 - 9</w:t>
            </w:r>
          </w:p>
        </w:tc>
        <w:tc>
          <w:tcPr>
            <w:tcW w:w="683" w:type="dxa"/>
          </w:tcPr>
          <w:p w14:paraId="09E3FE1C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Sim</w:t>
            </w:r>
          </w:p>
        </w:tc>
        <w:tc>
          <w:tcPr>
            <w:tcW w:w="680" w:type="dxa"/>
          </w:tcPr>
          <w:p w14:paraId="0A982A4D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Sim</w:t>
            </w:r>
          </w:p>
        </w:tc>
        <w:tc>
          <w:tcPr>
            <w:tcW w:w="1076" w:type="dxa"/>
          </w:tcPr>
          <w:p w14:paraId="0A9B934F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Urbano</w:t>
            </w:r>
          </w:p>
        </w:tc>
        <w:tc>
          <w:tcPr>
            <w:tcW w:w="1334" w:type="dxa"/>
          </w:tcPr>
          <w:p w14:paraId="0D6EEE2E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250m²</w:t>
            </w:r>
          </w:p>
        </w:tc>
        <w:tc>
          <w:tcPr>
            <w:tcW w:w="2126" w:type="dxa"/>
          </w:tcPr>
          <w:p w14:paraId="73B42231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Moradia, único imóvel</w:t>
            </w:r>
          </w:p>
        </w:tc>
      </w:tr>
      <w:tr w:rsidR="00FD5325" w:rsidRPr="00EC1B57" w14:paraId="725F66F5" w14:textId="77777777" w:rsidTr="00FD5325">
        <w:trPr>
          <w:trHeight w:val="1333"/>
        </w:trPr>
        <w:tc>
          <w:tcPr>
            <w:tcW w:w="1560" w:type="dxa"/>
          </w:tcPr>
          <w:p w14:paraId="25ED9172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Coletivo</w:t>
            </w:r>
          </w:p>
        </w:tc>
        <w:tc>
          <w:tcPr>
            <w:tcW w:w="850" w:type="dxa"/>
          </w:tcPr>
          <w:p w14:paraId="25F1888D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5 anos</w:t>
            </w:r>
          </w:p>
        </w:tc>
        <w:tc>
          <w:tcPr>
            <w:tcW w:w="1614" w:type="dxa"/>
          </w:tcPr>
          <w:p w14:paraId="3E103D4C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Lei 10257 - 10</w:t>
            </w:r>
          </w:p>
        </w:tc>
        <w:tc>
          <w:tcPr>
            <w:tcW w:w="683" w:type="dxa"/>
          </w:tcPr>
          <w:p w14:paraId="100C6FAB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Não</w:t>
            </w:r>
          </w:p>
        </w:tc>
        <w:tc>
          <w:tcPr>
            <w:tcW w:w="680" w:type="dxa"/>
          </w:tcPr>
          <w:p w14:paraId="4824AB8B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Sim</w:t>
            </w:r>
          </w:p>
        </w:tc>
        <w:tc>
          <w:tcPr>
            <w:tcW w:w="1076" w:type="dxa"/>
          </w:tcPr>
          <w:p w14:paraId="41D5C4B8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Urbano</w:t>
            </w:r>
          </w:p>
        </w:tc>
        <w:tc>
          <w:tcPr>
            <w:tcW w:w="1334" w:type="dxa"/>
          </w:tcPr>
          <w:p w14:paraId="40E89CC9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ind w:left="88" w:hanging="84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&gt; de 250m²</w:t>
            </w:r>
          </w:p>
        </w:tc>
        <w:tc>
          <w:tcPr>
            <w:tcW w:w="2126" w:type="dxa"/>
          </w:tcPr>
          <w:p w14:paraId="36D3B1F9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Baixa renda, coletivo, moradia, único imóvel, MP indispensável</w:t>
            </w:r>
          </w:p>
        </w:tc>
      </w:tr>
      <w:tr w:rsidR="00FD5325" w:rsidRPr="00EC1B57" w14:paraId="31A89526" w14:textId="77777777" w:rsidTr="00FD5325">
        <w:trPr>
          <w:trHeight w:val="666"/>
        </w:trPr>
        <w:tc>
          <w:tcPr>
            <w:tcW w:w="1560" w:type="dxa"/>
          </w:tcPr>
          <w:p w14:paraId="50FDCC79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Cônjuge -abandono</w:t>
            </w:r>
          </w:p>
        </w:tc>
        <w:tc>
          <w:tcPr>
            <w:tcW w:w="850" w:type="dxa"/>
          </w:tcPr>
          <w:p w14:paraId="339A2762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2 anos</w:t>
            </w:r>
          </w:p>
        </w:tc>
        <w:tc>
          <w:tcPr>
            <w:tcW w:w="1614" w:type="dxa"/>
          </w:tcPr>
          <w:p w14:paraId="3BE5A3E2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CC 1240-A</w:t>
            </w:r>
          </w:p>
        </w:tc>
        <w:tc>
          <w:tcPr>
            <w:tcW w:w="683" w:type="dxa"/>
          </w:tcPr>
          <w:p w14:paraId="73CCE14D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Não</w:t>
            </w:r>
          </w:p>
        </w:tc>
        <w:tc>
          <w:tcPr>
            <w:tcW w:w="680" w:type="dxa"/>
          </w:tcPr>
          <w:p w14:paraId="15EC3CC3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Sim</w:t>
            </w:r>
          </w:p>
        </w:tc>
        <w:tc>
          <w:tcPr>
            <w:tcW w:w="1076" w:type="dxa"/>
          </w:tcPr>
          <w:p w14:paraId="22E3CCFF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Urbano</w:t>
            </w:r>
          </w:p>
        </w:tc>
        <w:tc>
          <w:tcPr>
            <w:tcW w:w="1334" w:type="dxa"/>
          </w:tcPr>
          <w:p w14:paraId="183C2968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250m²</w:t>
            </w:r>
          </w:p>
        </w:tc>
        <w:tc>
          <w:tcPr>
            <w:tcW w:w="2126" w:type="dxa"/>
          </w:tcPr>
          <w:p w14:paraId="570D3B4B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Cônjuge abandonado, único imóvel</w:t>
            </w:r>
          </w:p>
        </w:tc>
      </w:tr>
      <w:tr w:rsidR="00FD5325" w:rsidRPr="00EC1B57" w14:paraId="5E0A68F9" w14:textId="77777777" w:rsidTr="00FD5325">
        <w:trPr>
          <w:trHeight w:val="666"/>
        </w:trPr>
        <w:tc>
          <w:tcPr>
            <w:tcW w:w="1560" w:type="dxa"/>
          </w:tcPr>
          <w:p w14:paraId="2B6E91AC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Especial rural</w:t>
            </w:r>
          </w:p>
        </w:tc>
        <w:tc>
          <w:tcPr>
            <w:tcW w:w="850" w:type="dxa"/>
          </w:tcPr>
          <w:p w14:paraId="4BD7362C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5 anos</w:t>
            </w:r>
          </w:p>
        </w:tc>
        <w:tc>
          <w:tcPr>
            <w:tcW w:w="1614" w:type="dxa"/>
          </w:tcPr>
          <w:p w14:paraId="1A4602CA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Lei 6.969/81 -1</w:t>
            </w:r>
          </w:p>
        </w:tc>
        <w:tc>
          <w:tcPr>
            <w:tcW w:w="683" w:type="dxa"/>
          </w:tcPr>
          <w:p w14:paraId="0AE5B9D5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Não</w:t>
            </w:r>
          </w:p>
        </w:tc>
        <w:tc>
          <w:tcPr>
            <w:tcW w:w="680" w:type="dxa"/>
          </w:tcPr>
          <w:p w14:paraId="2A16C791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Sim</w:t>
            </w:r>
          </w:p>
        </w:tc>
        <w:tc>
          <w:tcPr>
            <w:tcW w:w="1076" w:type="dxa"/>
          </w:tcPr>
          <w:p w14:paraId="46F2DF71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Rural</w:t>
            </w:r>
          </w:p>
        </w:tc>
        <w:tc>
          <w:tcPr>
            <w:tcW w:w="1334" w:type="dxa"/>
          </w:tcPr>
          <w:p w14:paraId="6E72BCC0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25ha</w:t>
            </w:r>
          </w:p>
        </w:tc>
        <w:tc>
          <w:tcPr>
            <w:tcW w:w="2126" w:type="dxa"/>
          </w:tcPr>
          <w:p w14:paraId="42C015A0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Moradia e produtiva, único imóvel</w:t>
            </w:r>
          </w:p>
        </w:tc>
      </w:tr>
      <w:tr w:rsidR="00FD5325" w:rsidRPr="00EC1B57" w14:paraId="5F86F808" w14:textId="77777777" w:rsidTr="00FD5325">
        <w:trPr>
          <w:trHeight w:val="666"/>
        </w:trPr>
        <w:tc>
          <w:tcPr>
            <w:tcW w:w="1560" w:type="dxa"/>
          </w:tcPr>
          <w:p w14:paraId="506A0E18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Ordinário ou comum rural</w:t>
            </w:r>
          </w:p>
        </w:tc>
        <w:tc>
          <w:tcPr>
            <w:tcW w:w="850" w:type="dxa"/>
          </w:tcPr>
          <w:p w14:paraId="0FAB8F4E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5 anos</w:t>
            </w:r>
          </w:p>
        </w:tc>
        <w:tc>
          <w:tcPr>
            <w:tcW w:w="1614" w:type="dxa"/>
          </w:tcPr>
          <w:p w14:paraId="43A55BFB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CF 191,</w:t>
            </w:r>
          </w:p>
          <w:p w14:paraId="39C69250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CC 1239</w:t>
            </w:r>
          </w:p>
        </w:tc>
        <w:tc>
          <w:tcPr>
            <w:tcW w:w="683" w:type="dxa"/>
          </w:tcPr>
          <w:p w14:paraId="11E7D0A5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Não</w:t>
            </w:r>
          </w:p>
        </w:tc>
        <w:tc>
          <w:tcPr>
            <w:tcW w:w="680" w:type="dxa"/>
          </w:tcPr>
          <w:p w14:paraId="053C0BA8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Sim</w:t>
            </w:r>
          </w:p>
        </w:tc>
        <w:tc>
          <w:tcPr>
            <w:tcW w:w="1076" w:type="dxa"/>
          </w:tcPr>
          <w:p w14:paraId="6B97EAF8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Rural</w:t>
            </w:r>
          </w:p>
        </w:tc>
        <w:tc>
          <w:tcPr>
            <w:tcW w:w="1334" w:type="dxa"/>
          </w:tcPr>
          <w:p w14:paraId="3E1E1C1D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50ha</w:t>
            </w:r>
          </w:p>
        </w:tc>
        <w:tc>
          <w:tcPr>
            <w:tcW w:w="2126" w:type="dxa"/>
          </w:tcPr>
          <w:p w14:paraId="24294D4B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Moradia e produtiva, único imóvel</w:t>
            </w:r>
          </w:p>
        </w:tc>
      </w:tr>
      <w:tr w:rsidR="00FD5325" w:rsidRPr="00EC1B57" w14:paraId="3574DAD0" w14:textId="77777777" w:rsidTr="00FD5325">
        <w:trPr>
          <w:trHeight w:val="650"/>
        </w:trPr>
        <w:tc>
          <w:tcPr>
            <w:tcW w:w="1560" w:type="dxa"/>
          </w:tcPr>
          <w:p w14:paraId="57E6372D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Especial Indígena</w:t>
            </w:r>
          </w:p>
        </w:tc>
        <w:tc>
          <w:tcPr>
            <w:tcW w:w="850" w:type="dxa"/>
          </w:tcPr>
          <w:p w14:paraId="35DFA53F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10 anos</w:t>
            </w:r>
          </w:p>
        </w:tc>
        <w:tc>
          <w:tcPr>
            <w:tcW w:w="1614" w:type="dxa"/>
          </w:tcPr>
          <w:p w14:paraId="5FD32AF1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Lei 6.001/73 -Art 33</w:t>
            </w:r>
          </w:p>
        </w:tc>
        <w:tc>
          <w:tcPr>
            <w:tcW w:w="683" w:type="dxa"/>
          </w:tcPr>
          <w:p w14:paraId="43233D36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Não</w:t>
            </w:r>
          </w:p>
        </w:tc>
        <w:tc>
          <w:tcPr>
            <w:tcW w:w="680" w:type="dxa"/>
          </w:tcPr>
          <w:p w14:paraId="39F01C68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Sim</w:t>
            </w:r>
          </w:p>
        </w:tc>
        <w:tc>
          <w:tcPr>
            <w:tcW w:w="1076" w:type="dxa"/>
          </w:tcPr>
          <w:p w14:paraId="4B7E88D0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Rural</w:t>
            </w:r>
          </w:p>
        </w:tc>
        <w:tc>
          <w:tcPr>
            <w:tcW w:w="1334" w:type="dxa"/>
          </w:tcPr>
          <w:p w14:paraId="505374E5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50ha</w:t>
            </w:r>
          </w:p>
        </w:tc>
        <w:tc>
          <w:tcPr>
            <w:tcW w:w="2126" w:type="dxa"/>
          </w:tcPr>
          <w:p w14:paraId="2CB84D29" w14:textId="77777777" w:rsidR="00FD5325" w:rsidRPr="00FD5325" w:rsidRDefault="00FD5325" w:rsidP="0063029E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D5325">
              <w:rPr>
                <w:rFonts w:ascii="Calibri" w:hAnsi="Calibri" w:cs="Calibri"/>
                <w:sz w:val="20"/>
                <w:szCs w:val="20"/>
              </w:rPr>
              <w:t>Indígena</w:t>
            </w:r>
          </w:p>
        </w:tc>
      </w:tr>
    </w:tbl>
    <w:p w14:paraId="6FF85517" w14:textId="77777777" w:rsidR="00FD5325" w:rsidRDefault="00FD5325" w:rsidP="00C155C0">
      <w:pPr>
        <w:spacing w:after="0" w:line="240" w:lineRule="auto"/>
        <w:rPr>
          <w:rFonts w:ascii="Commissioner" w:hAnsi="Commissioner"/>
        </w:rPr>
      </w:pPr>
    </w:p>
    <w:p w14:paraId="295B394D" w14:textId="77777777" w:rsidR="00FD5325" w:rsidRDefault="00FD5325" w:rsidP="00C155C0">
      <w:pPr>
        <w:spacing w:after="0" w:line="240" w:lineRule="auto"/>
        <w:rPr>
          <w:rFonts w:ascii="Commissioner" w:hAnsi="Commissioner"/>
        </w:rPr>
      </w:pPr>
    </w:p>
    <w:p w14:paraId="6ABC51BE" w14:textId="77777777" w:rsidR="00FD5325" w:rsidRDefault="00FD5325" w:rsidP="00C155C0">
      <w:pPr>
        <w:spacing w:after="0" w:line="240" w:lineRule="auto"/>
        <w:rPr>
          <w:rFonts w:ascii="Commissioner" w:hAnsi="Commissioner"/>
        </w:rPr>
      </w:pPr>
    </w:p>
    <w:p w14:paraId="6086AD23" w14:textId="77777777" w:rsidR="00FD5325" w:rsidRDefault="00FD5325" w:rsidP="00C155C0">
      <w:pPr>
        <w:spacing w:after="0" w:line="240" w:lineRule="auto"/>
        <w:rPr>
          <w:rFonts w:ascii="Commissioner" w:hAnsi="Commissioner"/>
        </w:rPr>
      </w:pPr>
    </w:p>
    <w:p w14:paraId="07DBA365" w14:textId="77777777" w:rsidR="00FD5325" w:rsidRDefault="00FD5325" w:rsidP="00C155C0">
      <w:pPr>
        <w:spacing w:after="0" w:line="240" w:lineRule="auto"/>
        <w:rPr>
          <w:rFonts w:ascii="Commissioner" w:hAnsi="Commissioner"/>
        </w:rPr>
      </w:pPr>
    </w:p>
    <w:p w14:paraId="07EE8314" w14:textId="77777777" w:rsidR="00FD5325" w:rsidRDefault="00FD5325" w:rsidP="00C155C0">
      <w:pPr>
        <w:spacing w:after="0" w:line="240" w:lineRule="auto"/>
        <w:rPr>
          <w:rFonts w:ascii="Commissioner" w:hAnsi="Commissioner"/>
        </w:rPr>
      </w:pPr>
    </w:p>
    <w:p w14:paraId="33FABBD0" w14:textId="77777777" w:rsidR="00665828" w:rsidRDefault="00665828" w:rsidP="00C155C0">
      <w:pPr>
        <w:spacing w:after="0" w:line="240" w:lineRule="auto"/>
        <w:rPr>
          <w:b/>
          <w:bCs/>
        </w:rPr>
      </w:pPr>
    </w:p>
    <w:p w14:paraId="4D1EB86A" w14:textId="77777777" w:rsidR="00665828" w:rsidRDefault="00665828" w:rsidP="00C155C0">
      <w:pPr>
        <w:spacing w:after="0" w:line="240" w:lineRule="auto"/>
        <w:rPr>
          <w:b/>
          <w:bCs/>
        </w:rPr>
      </w:pPr>
    </w:p>
    <w:p w14:paraId="716AB091" w14:textId="35530620" w:rsidR="00FD5325" w:rsidRPr="00665828" w:rsidRDefault="00FD5325" w:rsidP="00C155C0">
      <w:pPr>
        <w:spacing w:after="0" w:line="240" w:lineRule="auto"/>
      </w:pPr>
      <w:r w:rsidRPr="00665828">
        <w:rPr>
          <w:b/>
          <w:bCs/>
        </w:rPr>
        <w:t>ANEXO 2:</w:t>
      </w:r>
      <w:r w:rsidRPr="00665828">
        <w:t xml:space="preserve"> Documentos necessários</w:t>
      </w:r>
    </w:p>
    <w:p w14:paraId="6436B928" w14:textId="77777777" w:rsidR="00FD5325" w:rsidRPr="00665828" w:rsidRDefault="00FD5325" w:rsidP="00FD5325">
      <w:pPr>
        <w:spacing w:after="0" w:line="240" w:lineRule="auto"/>
        <w:jc w:val="both"/>
      </w:pPr>
    </w:p>
    <w:p w14:paraId="6C88E0D8" w14:textId="77777777" w:rsidR="00FD5325" w:rsidRPr="00665828" w:rsidRDefault="00FD5325" w:rsidP="00FD5325">
      <w:pPr>
        <w:pStyle w:val="PargrafodaLista"/>
        <w:numPr>
          <w:ilvl w:val="0"/>
          <w:numId w:val="2"/>
        </w:numPr>
        <w:spacing w:after="0" w:line="240" w:lineRule="auto"/>
        <w:jc w:val="both"/>
      </w:pPr>
      <w:r w:rsidRPr="00665828">
        <w:t>Documento de identificação legível e em bom estado de conservação com foto e CPF do requerente e cônjuge;</w:t>
      </w:r>
    </w:p>
    <w:p w14:paraId="5A26C15E" w14:textId="4388EF9D" w:rsidR="00FD5325" w:rsidRPr="00665828" w:rsidRDefault="008853F3" w:rsidP="00FD5325">
      <w:pPr>
        <w:pStyle w:val="PargrafodaLista"/>
        <w:numPr>
          <w:ilvl w:val="0"/>
          <w:numId w:val="2"/>
        </w:numPr>
        <w:spacing w:after="0" w:line="240" w:lineRule="auto"/>
        <w:jc w:val="both"/>
      </w:pPr>
      <w:r>
        <w:t xml:space="preserve">Pessoa Física: </w:t>
      </w:r>
      <w:r w:rsidR="00FD5325" w:rsidRPr="00665828">
        <w:t>Certidão de casamento/nascimento (atualizada</w:t>
      </w:r>
      <w:r>
        <w:t xml:space="preserve"> em </w:t>
      </w:r>
      <w:r w:rsidR="00FD5325" w:rsidRPr="00665828">
        <w:t>90 dia</w:t>
      </w:r>
      <w:r>
        <w:t>s</w:t>
      </w:r>
      <w:r w:rsidR="00FD5325" w:rsidRPr="00665828">
        <w:t>)</w:t>
      </w:r>
      <w:r w:rsidR="00F74F7E">
        <w:t xml:space="preserve"> </w:t>
      </w:r>
      <w:r w:rsidR="00FD5325" w:rsidRPr="00665828">
        <w:t xml:space="preserve">dos requerentes e pacto </w:t>
      </w:r>
      <w:r>
        <w:t>(</w:t>
      </w:r>
      <w:r w:rsidR="00FD5325" w:rsidRPr="00665828">
        <w:t>se houver</w:t>
      </w:r>
      <w:r>
        <w:t>); Pessoa Jurídica: Certidão simplificada (atualizada em 90 dias);</w:t>
      </w:r>
    </w:p>
    <w:p w14:paraId="1BD51994" w14:textId="77777777" w:rsidR="00FD5325" w:rsidRPr="00665828" w:rsidRDefault="00FD5325" w:rsidP="00FD5325">
      <w:pPr>
        <w:pStyle w:val="PargrafodaLista"/>
        <w:numPr>
          <w:ilvl w:val="0"/>
          <w:numId w:val="2"/>
        </w:numPr>
        <w:spacing w:after="0" w:line="240" w:lineRule="auto"/>
        <w:jc w:val="both"/>
      </w:pPr>
      <w:r w:rsidRPr="00665828">
        <w:t>Carteira da OAB do advogado;</w:t>
      </w:r>
    </w:p>
    <w:p w14:paraId="594301DB" w14:textId="77777777" w:rsidR="00FD5325" w:rsidRPr="00665828" w:rsidRDefault="00FD5325" w:rsidP="00FD5325">
      <w:pPr>
        <w:pStyle w:val="PargrafodaLista"/>
        <w:numPr>
          <w:ilvl w:val="0"/>
          <w:numId w:val="2"/>
        </w:numPr>
        <w:spacing w:after="0" w:line="240" w:lineRule="auto"/>
        <w:jc w:val="both"/>
      </w:pPr>
      <w:r w:rsidRPr="00665828">
        <w:t>Título aquisitivo: Escritura ou contrato particular do imóvel (Compromisso ou recibo de compra e venda; cessão de direitos e promessa de cessão; Pré-contrato; proposta de compra; reserva de lote ou outro instrumento no qual conste a manifestação de vontade das partes, contendo a indicação da fração ideal, do lote ou unidade, o preço, o modo de pagamento; e a promessa de contratar; procuração pública com poderes de alienação para si ou para outrem, especificando o imóvel; escritura de cessão de direitos hereditários, constando a especificação do imóvel; documento judicial de partilha, arrematação ou adjudicação;</w:t>
      </w:r>
    </w:p>
    <w:p w14:paraId="7AAB0626" w14:textId="77777777" w:rsidR="00FD5325" w:rsidRPr="00665828" w:rsidRDefault="00FD5325" w:rsidP="00FD5325">
      <w:pPr>
        <w:pStyle w:val="PargrafodaLista"/>
        <w:numPr>
          <w:ilvl w:val="0"/>
          <w:numId w:val="2"/>
        </w:numPr>
        <w:spacing w:after="0" w:line="240" w:lineRule="auto"/>
        <w:jc w:val="both"/>
      </w:pPr>
      <w:r w:rsidRPr="00665828">
        <w:t>Planta, Memorial Descritivo e ART</w:t>
      </w:r>
    </w:p>
    <w:p w14:paraId="0E17C69C" w14:textId="77777777" w:rsidR="00FD5325" w:rsidRPr="00665828" w:rsidRDefault="00FD5325" w:rsidP="00FD5325">
      <w:pPr>
        <w:pStyle w:val="PargrafodaLista"/>
        <w:numPr>
          <w:ilvl w:val="0"/>
          <w:numId w:val="2"/>
        </w:numPr>
        <w:spacing w:after="0" w:line="240" w:lineRule="auto"/>
        <w:jc w:val="both"/>
      </w:pPr>
      <w:r w:rsidRPr="00665828">
        <w:t>Negativa ou Positiva do Registro de Imóveis atestando que o imóvel está ou não matriculado (Registro de Imóveis de Porto Belo e Tijucas);</w:t>
      </w:r>
    </w:p>
    <w:p w14:paraId="412B0A3D" w14:textId="77777777" w:rsidR="00FD5325" w:rsidRPr="00665828" w:rsidRDefault="00FD5325" w:rsidP="00FD5325">
      <w:pPr>
        <w:pStyle w:val="PargrafodaLista"/>
        <w:numPr>
          <w:ilvl w:val="0"/>
          <w:numId w:val="2"/>
        </w:numPr>
        <w:spacing w:after="0" w:line="240" w:lineRule="auto"/>
        <w:jc w:val="both"/>
      </w:pPr>
      <w:r w:rsidRPr="00665828">
        <w:t xml:space="preserve">Espelho do cadastro imobiliário do imóvel emitido pela prefeitura e valor de avaliação para fins de ITBI ou indicação do valor de mercado. </w:t>
      </w:r>
    </w:p>
    <w:p w14:paraId="2B34AF83" w14:textId="77777777" w:rsidR="00FD5325" w:rsidRDefault="00FD5325" w:rsidP="00FD5325">
      <w:pPr>
        <w:pStyle w:val="PargrafodaLista"/>
        <w:numPr>
          <w:ilvl w:val="0"/>
          <w:numId w:val="2"/>
        </w:numPr>
        <w:spacing w:after="0" w:line="240" w:lineRule="auto"/>
        <w:jc w:val="both"/>
      </w:pPr>
      <w:r w:rsidRPr="00665828">
        <w:t>Imóvel rural apresentar:  CAR, CCIR do INCRA e ITR do imóvel;</w:t>
      </w:r>
    </w:p>
    <w:p w14:paraId="20A92875" w14:textId="09732D18" w:rsidR="008853F3" w:rsidRPr="00665828" w:rsidRDefault="008853F3" w:rsidP="00FD5325">
      <w:pPr>
        <w:pStyle w:val="PargrafodaLista"/>
        <w:numPr>
          <w:ilvl w:val="0"/>
          <w:numId w:val="2"/>
        </w:numPr>
        <w:spacing w:after="0" w:line="240" w:lineRule="auto"/>
        <w:jc w:val="both"/>
      </w:pPr>
      <w:r>
        <w:t>Formulário PF de todas as partes envolvidas.</w:t>
      </w:r>
    </w:p>
    <w:p w14:paraId="5C6146B9" w14:textId="77777777" w:rsidR="00FD5325" w:rsidRPr="00665828" w:rsidRDefault="00FD5325" w:rsidP="00FD5325">
      <w:pPr>
        <w:spacing w:after="0" w:line="240" w:lineRule="auto"/>
        <w:jc w:val="both"/>
      </w:pPr>
    </w:p>
    <w:sectPr w:rsidR="00FD5325" w:rsidRPr="00665828" w:rsidSect="00C155C0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3B662" w14:textId="77777777" w:rsidR="00234930" w:rsidRDefault="00234930" w:rsidP="006713EE">
      <w:pPr>
        <w:spacing w:after="0" w:line="240" w:lineRule="auto"/>
      </w:pPr>
      <w:r>
        <w:separator/>
      </w:r>
    </w:p>
  </w:endnote>
  <w:endnote w:type="continuationSeparator" w:id="0">
    <w:p w14:paraId="4AF1DA98" w14:textId="77777777" w:rsidR="00234930" w:rsidRDefault="00234930" w:rsidP="00671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missioner">
    <w:altName w:val="Calibri"/>
    <w:charset w:val="00"/>
    <w:family w:val="auto"/>
    <w:pitch w:val="variable"/>
    <w:sig w:usb0="A00002F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DC9BA" w14:textId="77777777" w:rsidR="00234930" w:rsidRDefault="00234930" w:rsidP="006713EE">
      <w:pPr>
        <w:spacing w:after="0" w:line="240" w:lineRule="auto"/>
      </w:pPr>
      <w:r>
        <w:separator/>
      </w:r>
    </w:p>
  </w:footnote>
  <w:footnote w:type="continuationSeparator" w:id="0">
    <w:p w14:paraId="1ED090EC" w14:textId="77777777" w:rsidR="00234930" w:rsidRDefault="00234930" w:rsidP="00671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166E7" w14:textId="40CBE238" w:rsidR="00C155C0" w:rsidRPr="00C155C0" w:rsidRDefault="00C155C0" w:rsidP="00C155C0">
    <w:pPr>
      <w:spacing w:line="240" w:lineRule="auto"/>
      <w:jc w:val="center"/>
      <w:rPr>
        <w:rFonts w:ascii="Commissioner" w:hAnsi="Commissioner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7864350" wp14:editId="4E00699D">
          <wp:simplePos x="0" y="0"/>
          <wp:positionH relativeFrom="margin">
            <wp:posOffset>4987925</wp:posOffset>
          </wp:positionH>
          <wp:positionV relativeFrom="topMargin">
            <wp:align>bottom</wp:align>
          </wp:positionV>
          <wp:extent cx="918546" cy="590166"/>
          <wp:effectExtent l="0" t="0" r="0" b="635"/>
          <wp:wrapSquare wrapText="bothSides"/>
          <wp:docPr id="1501598702" name="Imagem 1" descr="Desenho de uma plac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36520" name="Imagem 1" descr="Desenho de uma placa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8546" cy="5901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713EE">
      <w:rPr>
        <w:noProof/>
      </w:rPr>
      <w:drawing>
        <wp:anchor distT="0" distB="0" distL="114300" distR="114300" simplePos="0" relativeHeight="251660288" behindDoc="0" locked="0" layoutInCell="1" allowOverlap="1" wp14:anchorId="008022E1" wp14:editId="66C5477C">
          <wp:simplePos x="0" y="0"/>
          <wp:positionH relativeFrom="margin">
            <wp:posOffset>-76200</wp:posOffset>
          </wp:positionH>
          <wp:positionV relativeFrom="paragraph">
            <wp:posOffset>-249555</wp:posOffset>
          </wp:positionV>
          <wp:extent cx="516890" cy="688975"/>
          <wp:effectExtent l="0" t="0" r="0" b="0"/>
          <wp:wrapThrough wrapText="bothSides">
            <wp:wrapPolygon edited="0">
              <wp:start x="0" y="2986"/>
              <wp:lineTo x="2388" y="17917"/>
              <wp:lineTo x="19106" y="17917"/>
              <wp:lineTo x="19902" y="13736"/>
              <wp:lineTo x="19902" y="2986"/>
              <wp:lineTo x="0" y="2986"/>
            </wp:wrapPolygon>
          </wp:wrapThrough>
          <wp:docPr id="1584822592" name="Imagem 2" descr="Placa com letras pretas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87610" name="Imagem 2" descr="Placa com letras pretas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890" cy="688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155C0">
      <w:rPr>
        <w:rFonts w:ascii="Commissioner" w:hAnsi="Commissioner"/>
        <w:b/>
        <w:bCs/>
      </w:rPr>
      <w:t xml:space="preserve"> </w:t>
    </w:r>
    <w:r w:rsidR="00FD5325">
      <w:rPr>
        <w:rFonts w:ascii="Commissioner" w:hAnsi="Commissioner"/>
        <w:b/>
        <w:bCs/>
      </w:rPr>
      <w:br/>
    </w:r>
    <w:r w:rsidRPr="00C155C0">
      <w:rPr>
        <w:rFonts w:ascii="Commissioner" w:hAnsi="Commissioner"/>
        <w:b/>
        <w:bCs/>
      </w:rPr>
      <w:t xml:space="preserve">REQUERIMENTO PARA ATAS NOTARIAIS </w:t>
    </w:r>
    <w:r w:rsidR="002B7ED4">
      <w:rPr>
        <w:rFonts w:ascii="Commissioner" w:hAnsi="Commissioner"/>
        <w:b/>
        <w:bCs/>
      </w:rPr>
      <w:t>DE USUCAPIÃO</w:t>
    </w:r>
  </w:p>
  <w:p w14:paraId="63D0844D" w14:textId="273FF297" w:rsidR="006713EE" w:rsidRDefault="006713E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F6A24"/>
    <w:multiLevelType w:val="hybridMultilevel"/>
    <w:tmpl w:val="5C827F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A7C07"/>
    <w:multiLevelType w:val="hybridMultilevel"/>
    <w:tmpl w:val="E09EA1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453955">
    <w:abstractNumId w:val="1"/>
  </w:num>
  <w:num w:numId="2" w16cid:durableId="1839033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5C0"/>
    <w:rsid w:val="00007B8E"/>
    <w:rsid w:val="000C5E11"/>
    <w:rsid w:val="00182E95"/>
    <w:rsid w:val="00205F78"/>
    <w:rsid w:val="002134FB"/>
    <w:rsid w:val="00234930"/>
    <w:rsid w:val="002A0E3E"/>
    <w:rsid w:val="002B7ED4"/>
    <w:rsid w:val="002C3F6E"/>
    <w:rsid w:val="002E7D17"/>
    <w:rsid w:val="003C3BBB"/>
    <w:rsid w:val="00431798"/>
    <w:rsid w:val="004472A2"/>
    <w:rsid w:val="00596A28"/>
    <w:rsid w:val="00637350"/>
    <w:rsid w:val="0066013B"/>
    <w:rsid w:val="00665310"/>
    <w:rsid w:val="00665828"/>
    <w:rsid w:val="006713EE"/>
    <w:rsid w:val="008853F3"/>
    <w:rsid w:val="009F0691"/>
    <w:rsid w:val="00A26F0F"/>
    <w:rsid w:val="00A62E36"/>
    <w:rsid w:val="00A6473F"/>
    <w:rsid w:val="00AB16E6"/>
    <w:rsid w:val="00B05497"/>
    <w:rsid w:val="00B670E0"/>
    <w:rsid w:val="00C155C0"/>
    <w:rsid w:val="00CA25B8"/>
    <w:rsid w:val="00CC2F16"/>
    <w:rsid w:val="00E86DE5"/>
    <w:rsid w:val="00EC3DA6"/>
    <w:rsid w:val="00F74F7E"/>
    <w:rsid w:val="00F7619A"/>
    <w:rsid w:val="00F8519F"/>
    <w:rsid w:val="00FC47A2"/>
    <w:rsid w:val="00FC4E9B"/>
    <w:rsid w:val="00FD1FFA"/>
    <w:rsid w:val="00FD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843FB"/>
  <w15:chartTrackingRefBased/>
  <w15:docId w15:val="{275D25EC-7B20-4954-A66B-57AB1E74C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25"/>
  </w:style>
  <w:style w:type="paragraph" w:styleId="Ttulo1">
    <w:name w:val="heading 1"/>
    <w:basedOn w:val="Normal"/>
    <w:next w:val="Normal"/>
    <w:link w:val="Ttulo1Char"/>
    <w:uiPriority w:val="9"/>
    <w:qFormat/>
    <w:rsid w:val="00671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1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1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71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71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71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71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71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71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1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1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1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713E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713E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713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713E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713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713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71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71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71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71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71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713E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13E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713E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1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13E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13E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71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713EE"/>
  </w:style>
  <w:style w:type="paragraph" w:styleId="Rodap">
    <w:name w:val="footer"/>
    <w:basedOn w:val="Normal"/>
    <w:link w:val="RodapChar"/>
    <w:uiPriority w:val="99"/>
    <w:unhideWhenUsed/>
    <w:rsid w:val="00671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713EE"/>
  </w:style>
  <w:style w:type="paragraph" w:styleId="NormalWeb">
    <w:name w:val="Normal (Web)"/>
    <w:basedOn w:val="Normal"/>
    <w:uiPriority w:val="99"/>
    <w:unhideWhenUsed/>
    <w:rsid w:val="00FD5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D532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oria\Downloads\WORD_MODELO%20NOTAVEL%20(5)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E8047-377C-4F4A-B02D-D3CFA90F1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WORD_MODELO NOTAVEL (5)</Template>
  <TotalTime>33</TotalTime>
  <Pages>4</Pages>
  <Words>842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Xavier Rosenhaim</dc:creator>
  <cp:keywords/>
  <dc:description/>
  <cp:lastModifiedBy>Vitoria Xavier Rosenhaim</cp:lastModifiedBy>
  <cp:revision>16</cp:revision>
  <cp:lastPrinted>2026-02-12T20:11:00Z</cp:lastPrinted>
  <dcterms:created xsi:type="dcterms:W3CDTF">2025-10-23T11:58:00Z</dcterms:created>
  <dcterms:modified xsi:type="dcterms:W3CDTF">2026-07-22T12:12:00Z</dcterms:modified>
</cp:coreProperties>
</file>